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7EC" w:rsidRPr="00595E95" w:rsidRDefault="00CB3208" w:rsidP="00595E95">
      <w:pPr>
        <w:pStyle w:val="Ttulo"/>
        <w:rPr>
          <w:noProof/>
          <w:sz w:val="72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5397840</wp:posOffset>
            </wp:positionH>
            <wp:positionV relativeFrom="paragraph">
              <wp:posOffset>-114541</wp:posOffset>
            </wp:positionV>
            <wp:extent cx="1990661" cy="1335770"/>
            <wp:effectExtent l="19050" t="0" r="0" b="0"/>
            <wp:wrapNone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jwbcj65887z6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0661" cy="133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-276094</wp:posOffset>
            </wp:positionH>
            <wp:positionV relativeFrom="paragraph">
              <wp:posOffset>3669583</wp:posOffset>
            </wp:positionV>
            <wp:extent cx="6184488" cy="2286235"/>
            <wp:effectExtent l="0" t="0" r="0" b="0"/>
            <wp:wrapNone/>
            <wp:docPr id="4" name="Imagen 4" descr="C:\Users\EARLY HEADSTART\Pictures\clipart de la maestras\owl po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ARLY HEADSTART\Pictures\clipart de la maestras\owl post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07" cy="228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-985542</wp:posOffset>
            </wp:positionH>
            <wp:positionV relativeFrom="paragraph">
              <wp:posOffset>6201215</wp:posOffset>
            </wp:positionV>
            <wp:extent cx="2213781" cy="2972828"/>
            <wp:effectExtent l="0" t="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FaMaura_KitAloAmigaJoaninha__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781" cy="297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2892775</wp:posOffset>
            </wp:positionH>
            <wp:positionV relativeFrom="paragraph">
              <wp:posOffset>6162183</wp:posOffset>
            </wp:positionV>
            <wp:extent cx="2344307" cy="2235692"/>
            <wp:effectExtent l="1905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vinilo-flores-infantile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643" b="19027"/>
                    <a:stretch/>
                  </pic:blipFill>
                  <pic:spPr bwMode="auto">
                    <a:xfrm>
                      <a:off x="0" y="0"/>
                      <a:ext cx="2344307" cy="223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C299A">
        <w:rPr>
          <w:noProof/>
          <w:sz w:val="72"/>
          <w:lang w:val="es-ES" w:eastAsia="es-ES"/>
        </w:rPr>
        <w:pict>
          <v:group id="Grupo 2" o:spid="_x0000_s1026" style="position:absolute;left:0;text-align:left;margin-left:-171.1pt;margin-top:12.65pt;width:784.55pt;height:594.1pt;rotation:90;z-index:-251667456;mso-position-horizontal-relative:margin;mso-position-vertical-relative:text;mso-width-relative:margin;mso-height-relative:margin" coordsize="9153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">
            <v:rect id="Autoforma 3" o:spid="_x0000_s1027" style="position:absolute;width:91535;height:68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asMA&#10;AADaAAAADwAAAGRycy9kb3ducmV2LnhtbESPT4vCMBTE7wt+h/AEL4um60GkGkUE2bIsiPXP+dE8&#10;22LzUpts2/32RhA8DjPzG2a57k0lWmpcaVnB1yQCQZxZXXKu4HTcjecgnEfWWFkmBf/kYL0afCwx&#10;1rbjA7Wpz0WAsItRQeF9HUvpsoIMuomtiYN3tY1BH2STS91gF+CmktMomkmDJYeFAmvaFpTd0j+j&#10;oMv27eX4+y33n5fE8j25b9Pzj1KjYb9ZgPDU+3f41U60ghk8r4Qb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7asMAAADaAAAADwAAAAAAAAAAAAAAAACYAgAAZHJzL2Rv&#10;d25yZXYueG1sUEsFBgAAAAAEAAQA9QAAAIgDAAAAAA==&#10;" filled="f" stroked="f">
              <o:lock v:ext="edit" aspectratio="t" text="t"/>
            </v:rect>
            <v:group id="Grupo 8" o:spid="_x0000_s1028" style="position:absolute;left:40116;top:55340;width:17303;height:13240" coordorigin="40116,55340" coordsize="17303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shape id="Forma libre 27" o:spid="_x0000_s1029" style="position:absolute;left:40116;top:61309;width:9398;height:7271;visibility:visible;mso-wrap-style:square;v-text-anchor:top" coordsize="59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XtcIA&#10;AADbAAAADwAAAGRycy9kb3ducmV2LnhtbESP3YrCMBSE7wXfIZwF7zRVQZdqlHV/0DtR9wGOzTGt&#10;NifdJqvVpzeC4OUwM98w03ljS3Gm2heOFfR7CQjizOmCjYLf3U/3HYQPyBpLx6TgSh7ms3Zriql2&#10;F97QeRuMiBD2KSrIQ6hSKX2Wk0XfcxVx9A6uthiirI3UNV4i3JZykCQjabHguJBjRZ85Zaftv1WA&#10;f81+dVt/fWteDk1/sTzug9kp1XlrPiYgAjXhFX62V1rBYAy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pe1wgAAANsAAAAPAAAAAAAAAAAAAAAAAJgCAABkcnMvZG93&#10;bnJldi54bWxQSwUGAAAAAAQABAD1AAAAhwMAAAAA&#10;" path="m311,r78,192l592,236,433,369r9,89l110,458,138,348,,192,206,178,311,xe" filled="f" strokecolor="#e57da2 [1940]" strokeweight="0">
                <v:path arrowok="t" o:connecttype="custom" o:connectlocs="493713,0;617538,304800;939800,374650;687388,585788;701675,727075;174625,727075;219075,552450;0,304800;327025,282575;493713,0" o:connectangles="0,0,0,0,0,0,0,0,0,0"/>
              </v:shape>
              <v:shape id="Forma libre 28" o:spid="_x0000_s1030" style="position:absolute;left:50625;top:55340;width:6794;height:6556;visibility:visible;mso-wrap-style:square;v-text-anchor:top" coordsize="42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UJMEA&#10;AADbAAAADwAAAGRycy9kb3ducmV2LnhtbERP3WrCMBS+H/gO4QjeDE1XxpRqFBF1zht/H+DQHNti&#10;c9I10WZvv1wMdvnx/c8WwdTiSa2rLCt4GyUgiHOrKy4UXC+b4QSE88gaa8uk4IccLOa9lxlm2nZ8&#10;oufZFyKGsMtQQel9k0np8pIMupFtiCN3s61BH2FbSN1iF8NNLdMk+ZAGK44NJTa0Kim/nx9Gwfg7&#10;7NOlD9vX0/t683U5HHfus1Nq0A/LKQhPwf+L/9w7rSCNY+OX+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ZFCTBAAAA2wAAAA8AAAAAAAAAAAAAAAAAmAIAAGRycy9kb3du&#10;cmV2LnhtbFBLBQYAAAAABAAEAPUAAACGAwAAAAA=&#10;" path="m92,l222,75,337,23r14,19l325,159,428,268,279,282,206,413,147,276,,248,112,149,92,xe" filled="f" strokecolor="#e57da2 [1940]" strokeweight="0">
                <v:path arrowok="t" o:connecttype="custom" o:connectlocs="146050,0;352425,119063;534988,36513;557213,66675;515938,252413;679450,425450;442913,447675;327025,655638;233363,438150;0,393700;177800,236538;146050,0" o:connectangles="0,0,0,0,0,0,0,0,0,0,0,0"/>
              </v:shape>
            </v:group>
            <v:shape id="Forma libre 9" o:spid="_x0000_s1031" style="position:absolute;left:19812;top:31;width:43100;height:68549;visibility:visible;mso-wrap-style:square;v-text-anchor:top" coordsize="2715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IlsMA&#10;AADaAAAADwAAAGRycy9kb3ducmV2LnhtbESPT2vCQBTE74V+h+UVems2LbVodBUpDZX2ZBS8PrLP&#10;JDT7NmY3/759VxA8DjPzG2a1GU0tempdZVnBaxSDIM6trrhQcDykL3MQziNrrC2TgokcbNaPDytM&#10;tB14T33mCxEg7BJUUHrfJFK6vCSDLrINcfDOtjXog2wLqVscAtzU8i2OP6TBisNCiQ19lpT/ZZ1R&#10;8Dulcf/zPlvMZdq4UXbfl+HrpNTz07hdgvA0+nv41t5pBQu4Xgk3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JIlsMAAADaAAAADwAAAAAAAAAAAAAAAACYAgAAZHJzL2Rv&#10;d25yZXYueG1sUEsFBgAAAAAEAAQA9QAAAIgDAAAAAA==&#10;" path="m2122,2096r76,87l2273,2278r70,103l2411,2489r63,116l2531,2725r53,124l2627,2975r37,130l2692,3234r18,129l2715,3493r-4,141l2697,3774r-24,140l2641,4051r-38,134l2558,4318r-224,l2358,4232r20,-80l2393,4073r13,-73l2411,3930r,-65l2406,3808r-16,-74l2367,3666r-30,-65l2302,3540r-40,-58l2217,3428r-49,-51l2116,3327r-56,-47l2002,3234r-59,-45l1881,3145r37,-81l1951,2986r28,-77l2004,2834r19,-74l2039,2690r8,-68l2053,2559r,-57l2047,2447r-10,-49l2019,2355r-10,-25l2044,2293r30,-40l2096,2210r20,-58l2122,2096xm7,l1226,r341,154l1506,246r-54,96l1403,442r-46,103l216,36r4,84l227,199r8,75l246,344r16,63l279,467r23,50l340,585r46,60l436,701r55,49l550,793r63,39l679,867r70,31l821,928r73,28l968,981r75,24l1118,1029r75,25l1266,1080r74,26l1410,1136r68,32l1542,1203r62,38l1659,1285r53,47l1743,1369r30,43l1724,1467r-42,52l1651,1571r-25,51l1612,1671r-10,63l1593,1792r2,l1555,1816r-35,28l1488,1877r-28,39l1438,1958r-18,49l1410,2056r-2,49l1411,2152r11,47l1354,2183r-74,-26l1205,2126r-78,-39l1046,2042r-80,-53l884,1932r-82,-63l721,1800r-80,-73l564,1648r-75,-80l419,1482r-68,-89l288,1300r-56,-94l181,1108r-43,-98l101,909,64,781,36,652,17,522,5,391,,260,1,129,7,xe" fillcolor="#9d1e4c [2404]" strokecolor="#d32966 [3204]" strokeweight="0">
              <v:path arrowok="t" o:connecttype="custom" o:connectlocs="3608388,3616325;3927475,4135438;4170363,4722813;4302125,5338763;4281488,5991225;4132263,6643688;3743325,6718300;3819525,6350000;3819525,6045200;3709988,5716588;3519488,5441950;3270250,5207000;2986088,4992688;3141663,4618038;3236913,4270375;3259138,3971925;3205163,3738563;3292475,3576638;3368675,3327400;2487613,244475;2227263,701675;349250,190500;390525,546100;479425,820738;692150,1112838;973138,1320800;1303338,1473200;1655763,1595438;2009775,1714500;2346325,1854200;2633663,2039938;2814638,2241550;2620963,2493963;2543175,2752725;2468563,2882900;2317750,3041650;2238375,3263900;2257425,3490913;1912938,3375025;1533525,3157538;1144588,2857500;776288,2489200;457200,2063750;219075,1603375;57150,1035050;0,412750" o:connectangles="0,0,0,0,0,0,0,0,0,0,0,0,0,0,0,0,0,0,0,0,0,0,0,0,0,0,0,0,0,0,0,0,0,0,0,0,0,0,0,0,0,0,0,0,0,0"/>
              <o:lock v:ext="edit" verticies="t"/>
            </v:shape>
            <v:shape id="Forma libre 10" o:spid="_x0000_s1032" style="position:absolute;left:25987;top:49958;width:32099;height:18622;visibility:visible;mso-wrap-style:square;v-text-anchor:top" coordsize="2022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Hx9MMA&#10;AADbAAAADwAAAGRycy9kb3ducmV2LnhtbESPT2vCQBDF7wW/wzKCt7qxQgmpq4hgkYCHqvQ8ZCd/&#10;2uxszK4mfnvnUOhthvfmvd+sNqNr1Z360Hg2sJgnoIgLbxuuDFzO+9cUVIjIFlvPZOBBATbrycsK&#10;M+sH/qL7KVZKQjhkaKCOscu0DkVNDsPcd8Silb53GGXtK217HCTctfotSd61w4alocaOdjUVv6eb&#10;M+CG87LERZlf0+Vn/v1zzFNfoTGz6bj9ABVpjP/mv+uDFXyhl19kAL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Hx9MMAAADbAAAADwAAAAAAAAAAAAAAAACYAgAAZHJzL2Rv&#10;d25yZXYueG1sUEsFBgAAAAAEAAQA9QAAAIgDAAAAAA==&#10;" path="m1492,r75,54l1639,110r70,58l1775,229r62,65l1889,362r-115,52l1644,339r20,149l1552,587r147,28l1758,752r73,-131l1980,607,1877,498r26,-117l1934,432r28,52l1985,540r18,60l2017,663r5,57l2022,785r-5,70l2004,928r-15,79l1969,1087r-24,86l1332,1173r-9,-89l1482,951,1279,907,1201,715,1096,893,890,907r138,156l1000,1173,,1173r116,-26l229,1115r114,-36l453,1037,561,988,666,933r96,-59l855,806r89,-74l1028,654r82,-86l1185,479r71,-93l1325,292r61,-96l1442,98,1492,xe" fillcolor="#d32966 [3204]" strokecolor="#d32966 [3204]" strokeweight="0">
              <v:path arrowok="t" o:connecttype="custom" o:connectlocs="2368550,0;2487613,85725;2601913,174625;2713038,266700;2817813,363538;2916238,466725;2998788,574675;2816225,657225;2609850,538163;2641600,774700;2463800,931863;2697163,976313;2790825,1193800;2906713,985838;3143250,963613;2979738,790575;3021013,604838;3070225,685800;3114675,768350;3151188,857250;3179763,952500;3201988,1052513;3209925,1143000;3209925,1246188;3201988,1357313;3181350,1473200;3157538,1598613;3125788,1725613;3087688,1862138;2114550,1862138;2100263,1720850;2352675,1509713;2030413,1439863;1906588,1135063;1739900,1417638;1412875,1439863;1631950,1687513;1587500,1862138;0,1862138;184150,1820863;363538,1770063;544513,1712913;719138,1646238;890588,1568450;1057275,1481138;1209675,1387475;1357313,1279525;1498600,1162050;1631950,1038225;1762125,901700;1881188,760413;1993900,612775;2103438,463550;2200275,311150;2289175,155575;2368550,0" o:connectangles="0,0,0,0,0,0,0,0,0,0,0,0,0,0,0,0,0,0,0,0,0,0,0,0,0,0,0,0,0,0,0,0,0,0,0,0,0,0,0,0,0,0,0,0,0,0,0,0,0,0,0,0,0,0,0,0"/>
            </v:shape>
            <v:shape id="Forma libre 11" o:spid="_x0000_s1033" style="position:absolute;left:23241;top:603;width:18113;height:16272;visibility:visible;mso-wrap-style:square;v-text-anchor:top" coordsize="1141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1Ha8AA&#10;AADbAAAADwAAAGRycy9kb3ducmV2LnhtbERPS4vCMBC+C/sfwizsRTR1DyLVKCLIrqfF+qDHoRnb&#10;YjMpSbTdf28Ewdt8fM9ZrHrTiDs5X1tWMBknIIgLq2suFRwP29EMhA/IGhvLpOCfPKyWH4MFptp2&#10;vKd7FkoRQ9inqKAKoU2l9EVFBv3YtsSRu1hnMEToSqkddjHcNPI7SabSYM2xocKWNhUV1+xmFOQ/&#10;6Ia7v22mWbvu3J5st7vlSn199us5iEB9eItf7l8d50/g+Us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1Ha8AAAADbAAAADwAAAAAAAAAAAAAAAACYAgAAZHJzL2Rvd25y&#10;ZXYueG1sUEsFBgAAAAAEAAQA9QAAAIUDAAAAAA==&#10;" path="m,l1141,509r,l1092,637r-40,129l1019,896r-25,129l993,1025,888,990,781,955r-7,-2l753,946r-8,-3l715,932r-16,-5l685,922r-16,-5l655,911r-17,-5l626,901,600,890r-11,-3l570,878r-11,-3l540,866r-10,-4l505,850r-7,-3l475,836r-10,-3l448,822r-11,-5l418,806r-7,-3l385,789r-7,-5l360,773r-9,-5l334,756r-9,-6l302,733r-5,-2l278,716r-7,-7l255,696r-8,-7l229,672r-3,-2l205,649r-6,-7l184,626r-7,-7l163,602r-6,-7l140,570r-3,-5l123,546r-6,-9l105,518r-3,-9l86,481,75,459r-3,-7l67,436,63,425,58,410,53,397,49,383,46,371,42,355,39,341,35,327,32,312,28,296,26,282,23,266,21,249,18,233,16,216,14,200,12,182,11,167,9,147,7,132,5,112,5,97,4,76,2,62,2,39,2,27,,xe" fillcolor="#d32966 [3204]" strokecolor="#d32966 [3204]" strokeweight="0">
              <v:path arrowok="t" o:connecttype="custom" o:connectlocs="1811338,808038;1733550,1011238;1617663,1422400;1576388,1627188;1239838,1516063;1195388,1501775;1135063,1479550;1087438,1463675;1039813,1446213;993775,1430338;935038,1408113;887413,1389063;841375,1368425;790575,1344613;738188,1322388;693738,1296988;652463,1274763;600075,1244600;557213,1219200;515938,1190625;471488,1160463;430213,1125538;392113,1093788;358775,1063625;315913,1019175;280988,982663;249238,944563;217488,896938;185738,852488;161925,808038;119063,728663;106363,692150;92075,650875;77788,608013;66675,563563;55563,519113;44450,469900;36513,422275;28575,369888;22225,317500;17463,265113;11113,209550;7938,153988;3175,98425;3175,42863" o:connectangles="0,0,0,0,0,0,0,0,0,0,0,0,0,0,0,0,0,0,0,0,0,0,0,0,0,0,0,0,0,0,0,0,0,0,0,0,0,0,0,0,0,0,0,0,0"/>
            </v:shape>
            <v:shape id="Forma libre 12" o:spid="_x0000_s1034" style="position:absolute;left:39274;top:31;width:7319;height:2445;visibility:visible;mso-wrap-style:square;v-text-anchor:top" coordsize="46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hScIA&#10;AADbAAAADwAAAGRycy9kb3ducmV2LnhtbERPS4vCMBC+C/sfwix403R7kFKNIl1kFUXwcfE2NmNb&#10;bCbdJmr992Zhwdt8fM+ZzDpTizu1rrKs4GsYgSDOra64UHA8LAYJCOeRNdaWScGTHMymH70Jpto+&#10;eEf3vS9ECGGXooLS+yaV0uUlGXRD2xAH7mJbgz7AtpC6xUcIN7WMo2gkDVYcGkpsKCspv+5vRsEm&#10;+zbJ+SfOVsnid2u367M87dZK9T+7+RiEp86/xf/upQ7zY/j7JR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/KFJwgAAANsAAAAPAAAAAAAAAAAAAAAAAJgCAABkcnMvZG93&#10;bnJldi54bWxQSwUGAAAAAAQABAD1AAAAhwMAAAAA&#10;" path="m,l461,,399,75r-58,79l,xe" fillcolor="#d32966 [3204]" strokecolor="#d32966 [3204]" strokeweight="0">
              <v:path arrowok="t" o:connecttype="custom" o:connectlocs="0,0;731838,0;633413,119063;541338,244475;0,0" o:connectangles="0,0,0,0,0"/>
            </v:shape>
            <v:group id="Grupo 13" o:spid="_x0000_s1035" style="position:absolute;left:67262;top:19240;width:24130;height:38513" coordorigin="67262,19240" coordsize="24130,38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<v:shape id="Forma libre 22" o:spid="_x0000_s1036" style="position:absolute;left:90725;top:42275;width:667;height:3302;visibility:visible;mso-wrap-style:square;v-text-anchor:top" coordsize="4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4KDcEA&#10;AADbAAAADwAAAGRycy9kb3ducmV2LnhtbESPT2sCMRTE70K/Q3iF3jTrIiJbo9RCoafi3/tz87pZ&#10;unkJSaq7394IgsdhZn7DLNe97cSFQmwdK5hOChDEtdMtNwqOh6/xAkRMyBo7x6RgoAjr1ctoiZV2&#10;V97RZZ8akSEcK1RgUvKVlLE2ZDFOnCfO3q8LFlOWoZE64DXDbSfLophLiy3nBYOePg3Vf/t/q8Bv&#10;wnY4bONpMM3C12c9cz92ptTba//xDiJRn57hR/tbKyhLuH/JP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uCg3BAAAA2wAAAA8AAAAAAAAAAAAAAAAAmAIAAGRycy9kb3du&#10;cmV2LnhtbFBLBQYAAAAABAAEAPUAAACGAwAAAAA=&#10;" path="m42,r,208l21,180,7,148,,113,2,78,13,43,27,19,42,xe" filled="f" strokecolor="#a8d38c [1944]" strokeweight="0">
                <v:path arrowok="t" o:connecttype="custom" o:connectlocs="66675,0;66675,330200;33338,285750;11113,234950;0,179388;3175,123825;20638,68263;42863,30163;66675,0" o:connectangles="0,0,0,0,0,0,0,0,0"/>
              </v:shape>
              <v:shape id="Forma libre 23" o:spid="_x0000_s1037" style="position:absolute;left:78581;top:19240;width:12811;height:11573;visibility:visible;mso-wrap-style:square;v-text-anchor:top" coordsize="807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+zcMA&#10;AADbAAAADwAAAGRycy9kb3ducmV2LnhtbESP3WrCQBSE7wXfYTmF3umJFqqkrlLE0lKv/HmAQ/aY&#10;hGbPxuy6xj59tyB4OczMN8xi1dtGRe587UTDZJyBYimcqaXUcDx8jOagfCAx1DhhDTf2sFoOBwvK&#10;jbvKjuM+lCpBxOekoQqhzRF9UbElP3YtS/JOrrMUkuxKNB1dE9w2OM2yV7RUS1qoqOV1xcXP/mI1&#10;7M6/n7fNCXE2OW9jY3v8phi1fn7q399ABe7DI3xvfxkN0xf4/5J+A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3+zcMAAADbAAAADwAAAAAAAAAAAAAAAACYAgAAZHJzL2Rv&#10;d25yZXYueG1sUEsFBgAAAAAEAAQA9QAAAIgDAAAAAA==&#10;" path="m152,r84,21l325,50r93,35l512,125r98,46l709,220r98,52l807,424r-21,62l758,538r-36,49l681,627r-47,35l585,690r-54,21l475,723r-57,6l360,725,301,713,243,692,190,664,142,629,101,587,66,542,38,491,17,438,5,382,,325,4,267,16,208,35,152,59,108,86,68,117,31,152,xe" filled="f" strokecolor="#a8d38c [1944]" strokeweight="0">
                <v:path arrowok="t" o:connecttype="custom" o:connectlocs="241300,0;374650,33338;515938,79375;663575,134938;812800,198438;968375,271463;1125538,349250;1281113,431800;1281113,673100;1247775,771525;1203325,854075;1146175,931863;1081088,995363;1006475,1050925;928688,1095375;842963,1128713;754063,1147763;663575,1157288;571500,1150938;477838,1131888;385763,1098550;301625,1054100;225425,998538;160338,931863;104775,860425;60325,779463;26988,695325;7938,606425;0,515938;6350,423863;25400,330200;55563,241300;93663,171450;136525,107950;185738,49213;241300,0" o:connectangles="0,0,0,0,0,0,0,0,0,0,0,0,0,0,0,0,0,0,0,0,0,0,0,0,0,0,0,0,0,0,0,0,0,0,0,0"/>
              </v:shape>
              <v:shape id="Forma libre 24" o:spid="_x0000_s1038" style="position:absolute;left:89836;top:50180;width:1556;height:7573;visibility:visible;mso-wrap-style:square;v-text-anchor:top" coordsize="98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iT8YA&#10;AADbAAAADwAAAGRycy9kb3ducmV2LnhtbESPT2sCMRDF7wW/QxjBW80qtpatUcRS2PZS/APS23Qz&#10;blY3kyVJddtP3wgFj4837/fmzRadbcSZfKgdKxgNMxDEpdM1Vwp229f7JxAhImtsHJOCHwqwmPfu&#10;Zphrd+E1nTexEgnCIUcFJsY2lzKUhiyGoWuJk3dw3mJM0ldSe7wkuG3kOMsepcWaU4PBllaGytPm&#10;26Y3XshPiy96/13tTXEc7R8+P9ZvSg363fIZRKQu3o7/04VWMJ7AdUsC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wiT8YAAADbAAAADwAAAAAAAAAAAAAAAACYAgAAZHJz&#10;L2Rvd25yZXYueG1sUEsFBgAAAAAEAAQA9QAAAIsDAAAAAA==&#10;" path="m,l32,3r31,7l98,23r,454l74,322,41,162,,xe" filled="f" strokecolor="#a8d38c [1944]" strokeweight="0">
                <v:path arrowok="t" o:connecttype="custom" o:connectlocs="0,0;50800,4763;100013,15875;155575,36513;155575,757238;117475,511175;65088,257175;0,0" o:connectangles="0,0,0,0,0,0,0,0"/>
              </v:shape>
              <v:shape id="Forma libre 25" o:spid="_x0000_s1039" style="position:absolute;left:67262;top:21336;width:7350;height:7000;visibility:visible;mso-wrap-style:square;v-text-anchor:top" coordsize="46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rDkcEA&#10;AADbAAAADwAAAGRycy9kb3ducmV2LnhtbESP0YrCMBRE3xf8h3CFfVvTFlekGkUEYR/X6gdcmmtT&#10;bW5qktXufr1ZEHwcZuYMs1wPthM38qF1rCCfZCCIa6dbbhQcD7uPOYgQkTV2jknBLwVYr0ZvSyy1&#10;u/OeblVsRIJwKFGBibEvpQy1IYth4nri5J2ctxiT9I3UHu8JbjtZZNlMWmw5LRjsaWuovlQ/VkF2&#10;/buy/853PjfTc0Vd0R+nhVLv42GzABFpiK/ws/2lFRSf8P8l/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6w5HBAAAA2wAAAA8AAAAAAAAAAAAAAAAAmAIAAGRycy9kb3du&#10;cmV2LnhtbFBLBQYAAAAABAAEAPUAAACGAwAAAAA=&#10;" path="m283,r,l327,23r38,30l399,88r26,38l444,168r14,46l463,261r,47l454,355r-17,48l416,441,280,371,140,310,,259r,l68,187r70,-66l208,56,283,xe" filled="f" strokecolor="#a8d38c [1944]" strokeweight="0">
                <v:path arrowok="t" o:connecttype="custom" o:connectlocs="449263,0;449263,0;519113,36513;579438,84138;633413,139700;674688,200025;704850,266700;727075,339725;735013,414338;735013,488950;720725,563563;693738,639763;660400,700088;444500,588963;222250,492125;0,411163;0,411163;107950,296863;219075,192088;330200,88900;449263,0" o:connectangles="0,0,0,0,0,0,0,0,0,0,0,0,0,0,0,0,0,0,0,0,0"/>
              </v:shape>
              <v:shape id="Forma libre 26" o:spid="_x0000_s1040" style="position:absolute;left:82597;top:34305;width:5668;height:6350;visibility:visible;mso-wrap-style:square;v-text-anchor:top" coordsize="35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0/jcUA&#10;AADbAAAADwAAAGRycy9kb3ducmV2LnhtbESPQWvCQBSE7wX/w/KEXkQ3ehCJWUWkxVB6qQq5PrPP&#10;JJh9m+5uk/TfdwuFHoeZ+YbJ9qNpRU/ON5YVLBcJCOLS6oYrBdfL63wDwgdkja1lUvBNHva7yVOG&#10;qbYDf1B/DpWIEPYpKqhD6FIpfVmTQb+wHXH07tYZDFG6SmqHQ4SbVq6SZC0NNhwXauzoWFP5OH8Z&#10;Bf3n7PKWn943s1uR9y/D8nSoXKHU83Q8bEEEGsN/+K+dawWrN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T+NxQAAANsAAAAPAAAAAAAAAAAAAAAAAJgCAABkcnMv&#10;ZG93bnJldi54bWxQSwUGAAAAAAQABAD1AAAAigMAAAAA&#10;" path="m149,r44,5l233,19r36,19l301,66r24,32l343,133r10,38l357,211r-5,41l338,292r-21,35l290,358r-31,23l224,400,161,290,91,183,14,82,,63,32,37,69,17,109,5,149,xe" filled="f" strokecolor="#a8d38c [1944]" strokeweight="0">
                <v:path arrowok="t" o:connecttype="custom" o:connectlocs="236538,0;306388,7938;369888,30163;427038,60325;477838,104775;515938,155575;544513,211138;560388,271463;566738,334963;558800,400050;536575,463550;503238,519113;460375,568325;411163,604838;355600,635000;255588,460375;144463,290513;22225,130175;0,100013;50800,58738;109538,26988;173038,7938;236538,0" o:connectangles="0,0,0,0,0,0,0,0,0,0,0,0,0,0,0,0,0,0,0,0,0,0,0"/>
              </v:shape>
            </v:group>
            <v:shape id="Forma libre 14" o:spid="_x0000_s1041" style="position:absolute;left:45100;top:13319;width:46292;height:15160;visibility:visible;mso-wrap-style:square;v-text-anchor:top" coordsize="2916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p+8AA&#10;AADbAAAADwAAAGRycy9kb3ducmV2LnhtbERP22oCMRB9F/yHMAVfpGaVIu3WKF4QfKxuP2DYTDdb&#10;N5MliRr/3hQKvs3hXGexSrYTV/KhdaxgOilAENdOt9wo+K72r+8gQkTW2DkmBXcKsFoOBwsstbvx&#10;ka6n2IgcwqFEBSbGvpQy1IYshonriTP347zFmKFvpPZ4y+G2k7OimEuLLecGgz1tDdXn08Uq+JDT&#10;8+a+/6384WvdOVOl+XiXlBq9pPUniEgpPsX/7oPO89/g75d8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Sp+8AAAADbAAAADwAAAAAAAAAAAAAAAACYAgAAZHJzL2Rvd25y&#10;ZXYueG1sUEsFBgAAAAAEAAQA9QAAAIUDAAAAAA==&#10;" path="m1602,r109,l1817,9r133,19l2081,58r128,37l2336,138r122,51l2579,245r117,59l2808,369r108,68l2916,645r-84,-43l2750,560r-84,-41l2584,483r-80,-34l2427,422r-75,-25l2280,378r-66,-14l2149,355r-57,-2l2015,362r-74,14l1871,399r-68,30l1740,465r-63,40l1618,551r-58,49l1504,652r-54,56l1396,764r-92,-30l1213,710r-88,-19l1038,675,956,665r-81,-6l802,659r-70,4l668,672r-58,15l559,706r-43,25l460,771r-49,39l367,845r-37,31l299,906r-26,28l217,920r-56,-4l105,920,52,934,,955,9,897,19,834,35,782,59,729,94,675r44,-56l192,563r60,-54l320,453r75,-54l475,346r88,-49l654,248r96,-45l849,161,952,124,1057,89,1165,61,1274,37,1384,18,1492,5,1602,xe" fillcolor="#70b344 [3208]" strokecolor="#70b344 [3208]" strokeweight="0">
              <v:path arrowok="t" o:connecttype="custom" o:connectlocs="2716213,0;3095625,44450;3506788,150813;3902075,300038;4279900,482600;4629150,693738;4495800,955675;4232275,823913;3975100,712788;3733800,630238;3514725,577850;3321050,560388;3081338,596900;2862263,681038;2662238,801688;2476500,952500;2301875,1123950;2070100,1165225;1785938,1096963;1517650,1055688;1273175,1046163;1060450,1066800;887413,1120775;730250,1223963;582613,1341438;474663,1438275;344488,1460500;166688,1460500;0,1516063;30163,1323975;93663,1157288;219075,982663;400050,808038;627063,633413;893763,471488;1190625,322263;1511300,196850;1849438,96838;2197100,28575;2543175,0" o:connectangles="0,0,0,0,0,0,0,0,0,0,0,0,0,0,0,0,0,0,0,0,0,0,0,0,0,0,0,0,0,0,0,0,0,0,0,0,0,0,0,0"/>
            </v:shape>
            <v:shape id="Forma libre 15" o:spid="_x0000_s1042" style="position:absolute;left:71755;top:18923;width:19637;height:31623;visibility:visible;mso-wrap-style:square;v-text-anchor:top" coordsize="1237,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L5MEA&#10;AADbAAAADwAAAGRycy9kb3ducmV2LnhtbERPS4vCMBC+L/gfwgheFk0VdpFqFCn4AL1sfeBxaMa2&#10;2ExKE7X++40geJuP7znTeWsqcafGlZYVDAcRCOLM6pJzBYf9sj8G4TyyxsoyKXiSg/ms8zXFWNsH&#10;/9E99bkIIexiVFB4X8dSuqwgg25ga+LAXWxj0AfY5FI3+AjhppKjKPqVBksODQXWlBSUXdObUbAd&#10;3qLT/liNv9e7/LyjNNmsVolSvW67mIDw1PqP+O3e6DD/B16/h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6C+TBAAAA2wAAAA8AAAAAAAAAAAAAAAAAmAIAAGRycy9kb3du&#10;cmV2LnhtbFBLBQYAAAAABAAEAPUAAACGAwAAAAA=&#10;" path="m413,r52,2l523,9r59,11l547,51,516,88r-27,40l465,172r-19,56l434,287r-4,58l435,402r12,56l468,511r28,51l531,607r41,42l620,684r53,28l731,733r59,12l848,749r57,-6l961,731r54,-21l1064,682r47,-35l1152,607r36,-49l1216,506r21,-62l1237,1471r-15,19l1208,1514r-11,35l1195,1584r7,35l1216,1651r21,28l1237,1992r-35,-13l1171,1972r-32,-3l1141,1971r-37,-123l1064,1726r-47,-121l965,1485,907,1369r35,-19l973,1327r27,-31l1021,1261r14,-40l1040,1180r-4,-40l1026,1102r-18,-35l984,1035r-32,-28l916,988,876,974r-44,-5l792,974r-40,12l715,1006r-32,26l697,1051,619,960,533,876,441,798,341,722,238,654,131,593r2,l154,555r17,-48l180,460r,-47l175,366,161,320,142,278,116,240,82,205,44,175,,152r,l61,110,126,76,192,46,262,23,336,9,413,xe" fillcolor="#70b344 [3208]" strokecolor="#70b344 [3208]" strokeweight="0">
              <v:path arrowok="t" o:connecttype="custom" o:connectlocs="738188,3175;923925,31750;819150,139700;738188,273050;688975,455613;690563,638175;742950,811213;842963,963613;984250,1085850;1160463,1163638;1346200,1189038;1525588,1160463;1689100,1082675;1828800,963613;1930400,803275;1963738,2335213;1917700,2403475;1897063,2514600;1930400,2620963;1963738,3162300;1858963,3130550;1811338,3128963;1689100,2740025;1531938,2357438;1495425,2143125;1587500,2057400;1643063,1938338;1644650,1809750;1600200,1693863;1511300,1598613;1390650,1546225;1257300,1546225;1135063,1597025;1106488,1668463;846138,1390650;541338,1146175;207963,941388;244475,881063;285750,730250;277813,581025;225425,441325;130175,325438;0,241300;96838,174625;304800,73025;533400,14288" o:connectangles="0,0,0,0,0,0,0,0,0,0,0,0,0,0,0,0,0,0,0,0,0,0,0,0,0,0,0,0,0,0,0,0,0,0,0,0,0,0,0,0,0,0,0,0,0,0"/>
            </v:shape>
            <v:shape id="Forma libre 16" o:spid="_x0000_s1043" style="position:absolute;top:33940;width:34734;height:34084;visibility:visible;mso-wrap-style:square;v-text-anchor:top" coordsize="2188,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s6sIA&#10;AADbAAAADwAAAGRycy9kb3ducmV2LnhtbERP22rCQBB9F/oPyxT6Zja9IDW6ipS2VPIgpn7AkJ1c&#10;bHY2ZLdJ9OtdQfBtDuc6y/VoGtFT52rLCp6jGARxbnXNpYLD79f0HYTzyBoby6TgRA7Wq4fJEhNt&#10;B95Tn/lShBB2CSqovG8TKV1ekUEX2ZY4cIXtDPoAu1LqDocQbhr5EsczabDm0FBhSx8V5X/Zv1GQ&#10;nYdj8ZmdtsU87eX36ya1u7dUqafHcbMA4Wn0d/HN/aPD/BlcfwkHy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zqwgAAANsAAAAPAAAAAAAAAAAAAAAAAJgCAABkcnMvZG93&#10;bnJldi54bWxQSwUGAAAAAAQABAD1AAAAhwMAAAAA&#10;" path="m1917,731l1338,2023r-150,28l1034,2075,1632,736r143,2l1917,731xm2188,698l1628,1948r-59,19l1506,1984,2074,715r114,-17xm1190,673r96,23l652,2116r-110,8l1190,673xm823,528r61,32l945,588r56,24l1059,633,386,2135r-82,3l229,2142r-70,3l100,2147,823,528xm461,285r79,61l,1553,,1317,461,285xm157,r95,98l353,192,,981,,350,157,xe" fillcolor="#fad088 [1942]" strokecolor="#fbd177" strokeweight="0">
              <v:path arrowok="t" o:connecttype="custom" o:connectlocs="3043238,1160463;2124075,3211513;1885950,3255963;1641475,3294063;2590800,1168400;2817813,1171575;3043238,1160463;3473450,1108075;2584450,3092450;2490788,3122613;2390775,3149600;3292475,1135063;3473450,1108075;1889125,1068388;2041525,1104900;1035050,3359150;860425,3371850;1889125,1068388;1306513,838200;1403350,889000;1500188,933450;1589088,971550;1681163,1004888;612775,3389313;482600,3394075;363538,3400425;252413,3405188;158750,3408363;1306513,838200;731838,452438;857250,549275;0,2465388;0,2090738;731838,452438;249238,0;400050,155575;560388,304800;0,1557338;0,555625;249238,0" o:connectangles="0,0,0,0,0,0,0,0,0,0,0,0,0,0,0,0,0,0,0,0,0,0,0,0,0,0,0,0,0,0,0,0,0,0,0,0,0,0,0,0"/>
              <o:lock v:ext="edit" verticies="t"/>
            </v:shape>
            <v:shape id="Forma libre 17" o:spid="_x0000_s1044" style="position:absolute;top:31;width:91392;height:68025;visibility:visible;mso-wrap-style:square;v-text-anchor:top" coordsize="5757,4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YKcMA&#10;AADbAAAADwAAAGRycy9kb3ducmV2LnhtbERPTWsCMRC9C/0PYQq9adYebF2NIlLBIh6qtngcNuNm&#10;MZmsm9Rd/fVNodDbPN7nTOeds+JKTag8KxgOMhDEhdcVlwoO+1X/FUSIyBqtZ1JwowDz2UNvirn2&#10;LX/QdRdLkUI45KjAxFjnUobCkMMw8DVx4k6+cRgTbEqpG2xTuLPyOctG0mHFqcFgTUtDxXn37RQc&#10;7f3rc3NflJe3dvNul/vt2WRjpZ4eu8UERKQu/ov/3Gud5r/A7y/pA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WYKcMAAADbAAAADwAAAAAAAAAAAAAAAACYAgAAZHJzL2Rv&#10;d25yZXYueG1sUEsFBgAAAAAEAAQA9QAAAIgDAAAAAA==&#10;" path="m2074,2851r,l1506,4120r-82,21l1338,4159,1917,2867r-11,2l1992,2862r82,-11xm1286,2832r117,19l1522,2865r119,7l1632,2872,1034,4211r-129,16l778,4241r-126,11l1286,2832xm2247,2821r-12,77l2224,2975r-8,79l2207,3133r-9,78l2188,3288r-11,79l2161,3442r-15,75l2123,3591r-25,70l2067,3727r-37,65l1987,3851r-51,58l1877,3960r-49,35l1768,4026r-66,30l1628,4084,2188,2834r59,-13xm1041,2762r74,26l1190,2809,542,4260r-81,6l386,4271,1059,2769r-18,-7xm823,2664r,l823,2664r,xm535,2479r92,66l723,2608r100,56l100,4283r-39,l28,4285r-28,l,3689,540,2482r-5,-3xm346,2323r59,53l467,2426r-6,-5l,3453,,3117,353,2328r-7,-5xm,1958r77,89l157,2136r,l,2486,,1958xm5151,631r-30,5l5095,645r-24,17l5050,683r-16,27l5025,739r-2,28l5027,797r10,26l5053,848r21,21l5102,884r28,9l5160,895r29,-4l5216,881r24,-16l5261,844r16,-28l5286,788r1,-29l5284,731r-11,-28l5258,678r-23,-19l5209,643r-28,-10l5151,631xm3842,564r-28,4l3786,578r-24,16l3743,615r-16,26l3718,671r-3,30l3720,729r10,28l3746,781r21,19l3793,816r30,9l3853,828r28,-5l3909,813r24,-16l3952,776r16,-26l3979,720r1,-30l3975,662r-10,-26l3949,612r-21,-21l3902,575r-30,-9l3842,564xm4758,391r-30,6l4702,407r-25,16l4656,444r-15,26l4632,500r-2,29l4634,557r10,28l4660,608r23,21l4709,645r28,9l4767,655r29,-3l4822,641r25,-15l4868,605r16,-27l4892,549r2,-30l4891,491r-11,-28l4864,439r-21,-20l4817,404r-29,-9l4758,391xm4244,388r-30,5l4188,404r-24,15l4143,440r-16,27l4118,496r-1,30l4120,554r11,26l4146,605r21,21l4195,641r28,9l4253,652r30,-4l4309,638r24,-16l4354,601r16,-26l4379,545r1,-30l4377,488r-11,-28l4351,435r-23,-19l4302,400r-28,-9l4244,388xm5478,295r-28,4l5422,309r-25,16l5378,346r-16,26l5352,402r-2,30l5355,460r11,28l5382,512r21,19l5429,547r29,9l5488,559r28,-5l5544,543r25,-15l5588,507r16,-26l5612,451r4,-28l5610,393r-10,-26l5584,342r-21,-21l5537,306r-30,-9l5478,295xm3433,253r-28,4l3377,267r-24,16l3334,306r-16,26l3309,360r-3,30l3311,419r11,27l3337,470r21,21l3384,507r30,8l3444,517r28,-3l3500,503r24,-17l3543,465r16,-26l3568,411r3,-30l3566,351r-10,-26l3540,300r-21,-21l3493,264r-30,-9l3433,253xm3889,134r-28,4l3834,148r-25,18l3790,187r-16,26l3764,241r-2,30l3767,300r11,27l3793,351r21,21l3841,388r29,9l3900,398r28,-3l3956,384r24,-15l4000,346r15,-26l4024,292r3,-30l4022,232r-10,-26l3996,182r-21,-21l3949,147r-30,-11l3889,134xm5060,77r-30,3l5004,91r-24,15l4959,129r-16,26l4934,183r-1,30l4936,243r11,26l4962,293r23,21l5011,328r28,11l5069,341r30,-6l5125,327r24,-18l5170,288r16,-26l5195,234r1,-30l5193,175r-11,-27l5167,124r-21,-21l5120,87r-30,-9l5060,77xm3374,r21,l3405,22r16,21l3440,61r25,14l3493,84r30,3l3552,82r26,-11l3603,56r21,-21l3640,8r3,-8l4134,r,33l4143,64r16,28l4183,117r28,17l4241,143r29,2l4298,141r28,-10l4351,115r21,-21l4387,68r9,-35l4398,r131,l4529,1r-9,30l4517,61r5,28l4532,117r16,24l4569,161r26,15l4625,185r30,4l4683,183r28,-10l4735,157r19,-21l4770,110r9,-28l4782,54r-3,-28l4770,r566,l5352,19r19,17l5394,49r31,10l5457,61r29,-5l5514,43r25,-19l5560,r197,l5757,7r-26,5l5707,24r-21,16l5666,59r-14,25l5644,113r-4,30l5645,171r11,28l5672,222r21,21l5719,258r19,7l5757,269r,463l5743,720r-17,-9l5696,703r-28,-2l5638,704r-26,11l5588,731r-21,22l5551,779r-9,28l5541,837r3,28l5555,893r15,25l5591,937r26,16l5647,963r30,2l5707,960r26,-11l5757,933r,341l5649,1206r-112,-65l5420,1082r-121,-56l5177,975,5050,932,4922,895,4791,865,4658,846r-63,-5l4531,837r10,-35l4541,769r-9,-31l4517,708r-23,-25l4464,664r-29,-9l4405,654r-30,3l4349,668r-24,15l4304,704r-16,27l4279,760r-2,30l4281,820r12,26l4323,844r-154,19l4015,895r-150,42l3868,937r-5,-28l3853,883r-18,-23l3814,841r-24,-16l3760,816r-30,-2l3702,818r-27,10l3650,844r-19,23l3615,893r-10,33l3605,961r7,34l3629,1024r9,-3l3507,1080r-121,63l3381,1108r,l3374,1071r,l3369,1036r,-1l3362,1000r,l3391,989r27,-15l3439,951r17,-28l3465,895r2,-30l3463,835r-10,-26l3437,785r-21,-21l3388,748r-24,-7l3337,738r-26,1l3311,739r-3,-22l3306,711r-2,-15l3302,689r-3,-20l3299,666r-4,-21l3294,640r-2,-18l3292,615r-4,-17l3288,594r-3,-23l3285,566r-2,-17l3281,543r,-17l3280,521r-2,-21l3278,496r-2,-19l3276,472r,-18l3276,449r-2,-21l3274,426r,-19l3274,400r,-16l3274,377r,-19l3274,356r2,-21l3276,330r2,-16l3278,307r2,-17l3280,286r3,-21l3283,260r4,-15l3287,239r3,-17l3292,218r3,-21l3297,192r4,-16l3302,171r4,-16l3308,150r7,-19l3316,126r6,-16l3323,103r6,-14l3332,84r9,-20l3341,61r9,-16l3353,38r7,-14l3364,19,3374,xe" fillcolor="#f7b239 [3206]" strokecolor="#f7b239 [3206]" strokeweight="0">
              <v:path arrowok="t" o:connecttype="custom" o:connectlocs="3292475,4525963;1035050,6750050;3455988,5345113;2979738,6286500;1889125,4459288;1306513,4229100;0,5856288;560388,3695700;8129588,1009650;8021638,1346200;8377238,1295400;8177213,1001713;5905500,1157288;6243638,1265238;6194425,912813;7353300,793750;7613650,1035050;7721600,696913;6577013,698500;6704013,1031875;6948488,774700;8607425,490538;8577263,842963;8909050,715963;5449888,401638;5273675,708025;5624513,738188;5497513,404813;5972175,430213;6280150,609600;6310313,255588;7847013,246063;8047038,541338;8226425,234950;5430838,68263;5778500,12700;6778625,230188;7189788,1588;7389813,300038;7572375,0;8793163,38100;8959850,179388;9139238,1162050;8812213,1236663;9012238,1531938;8218488,1547813;7194550,1171575;6832600,1117600;6135688,1487488;5876925,1298575;5775325,1620838;5337175,1587500;5481638,1284288;5248275,1128713;5219700,949325;5203825,787400;5197475,609600;5207000,454025;5240338,279400;5289550,133350" o:connectangles="0,0,0,0,0,0,0,0,0,0,0,0,0,0,0,0,0,0,0,0,0,0,0,0,0,0,0,0,0,0,0,0,0,0,0,0,0,0,0,0,0,0,0,0,0,0,0,0,0,0,0,0,0,0,0,0,0,0,0,0"/>
              <o:lock v:ext="edit" verticies="t"/>
            </v:shape>
            <v:shape id="Forma libre 18" o:spid="_x0000_s1045" style="position:absolute;top:31;width:91392;height:68549;visibility:visible;mso-wrap-style:square;v-text-anchor:top" coordsize="5757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SGj8UA&#10;AADbAAAADwAAAGRycy9kb3ducmV2LnhtbESPQWvCQBCF7wX/wzKFXopuFColukoUtKFgoVY8D9kx&#10;G5qdDdlV03/fORR6m+G9ee+b5XrwrbpRH5vABqaTDBRxFWzDtYHT1278CiomZIttYDLwQxHWq9HD&#10;EnMb7vxJt2OqlYRwzNGAS6nLtY6VI49xEjpi0S6h95hk7Wtte7xLuG/1LMvm2mPD0uCwo62j6vt4&#10;9QY25/2+dKV7aQ/T549weis6914Y8/Q4FAtQiYb0b/67Lq3gC6z8Ig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IaPxQAAANsAAAAPAAAAAAAAAAAAAAAAAJgCAABkcnMv&#10;ZG93bnJldi54bWxQSwUGAAAAAAQABAD1AAAAigMAAAAA&#10;" path="m5750,4248r7,40l5757,4318r-187,l5750,4248xm5610,3661r30,113l5668,3884r25,107l5715,4091r21,94l5389,4318r-1496,l5610,3661xm5453,3176r51,138l5551,3458r44,147l3818,4283r43,-129l3896,4021r30,-135l3949,3748r-2,4l5453,3176xm5191,2699r42,49l5275,2807r40,67l5355,2949r39,81l5431,3115,3956,3680r,l3961,3587r2,-94l3959,3390r-12,-105l3930,3180,5191,2699xm4560,2479r79,3l4716,2489r75,11l4866,2516r72,22l5006,2568r66,37l5137,2650,3916,3117r,l3881,2991r-42,-124l3788,2745r694,-264l4560,2479xm3634,2449r86,23l3807,2488r91,7l3993,2498r94,-2l4183,2493r96,-5l3762,2685r-61,-121l3634,2449xm778,1321r36,4l849,1332r35,12l921,1365r33,25l982,1419r23,34l1022,1491r14,49l1040,1591r-7,50l1017,1690r-21,39l970,1762r-33,30l902,1814r-39,18l821,1842r-43,4l741,1844r-37,-9l669,1823r-36,-19l601,1778r-28,-30l549,1715r-18,-37l517,1627r-3,-50l521,1526r15,-49l559,1439r26,-34l617,1376r35,-23l692,1335r42,-10l778,1321xm778,1314r-46,4l688,1328r-40,18l612,1370r-32,30l552,1435r-23,39l514,1524r-7,53l510,1629r14,51l543,1718r23,35l596,1785r33,26l667,1830r35,14l739,1851r39,4l821,1849r44,-10l905,1821r37,-24l975,1769r28,-35l1024,1694r17,-51l1048,1591r-5,-53l1029,1488r-17,-39l987,1414r-28,-30l924,1358r-36,-21l851,1325r-37,-9l778,1314xm778,930r68,3l914,944r66,17l1043,986r67,35l1172,1061r56,47l1277,1161r44,59l1359,1283r30,68l1412,1421r14,72l1433,1566r-2,72l1421,1710r-20,71l1375,1851r-35,68l1298,1981r-49,57l1193,2089r-59,44l1069,2169r-70,30l928,2220r-75,14l778,2238r-74,-4l633,2222r-70,-19l494,2154r-71,-55l351,2038r-71,-64l206,1905r-23,-42l164,1818r-22,-72l128,1675r-7,-72l124,1529r9,-71l152,1386r26,-68l213,1250r44,-63l306,1129r54,-51l421,1035r65,-37l554,968r72,-21l701,935r77,-5xm126,183r31,2l187,196r31,19l243,241r17,31l269,307r,37l259,379r-18,28l220,430r-26,16l166,458r-31,3l105,460,73,449,45,433,21,409,3,381,,383,,262r3,2l21,238,42,215,68,199,96,189r30,-6xm1167,101r33,4l1234,115r7,5l1249,124r-1,138l1255,400r-28,14l1197,423r-30,3l1132,423r-31,-11l1073,397r-25,-21l1029,351r-14,-30l1006,290r-1,-32l1008,229r11,-32l1038,166r26,-28l1094,119r35,-13l1167,101xm152,28r51,8l252,52r40,23l328,103r32,33l386,175r21,42l419,262r7,45l425,353r-9,45l400,442r-23,42l349,522r-34,30l278,578r-42,20l192,612r-45,5l101,617,56,608,10,592,3,589r-1,l,592,,391r19,27l42,440r28,18l100,467r31,3l164,467r32,-13l224,437r24,-25l266,383r10,-37l278,307r-9,-36l255,245,238,222,217,203,190,189,159,178r-31,-3l98,180,68,190,42,206,17,227,,253,,54r2,3l51,38r50,-9l152,28xm,l1255,r-6,115l1235,108,1202,98r-35,-4l1127,98r-37,14l1059,133r-28,28l1012,194r-13,33l996,258r2,34l1006,325r16,30l1043,381r25,21l1097,419r33,11l1167,433r30,-1l1227,423r28,-14l1267,536r19,126l1314,786r35,123l1389,1021r51,108l1497,1238r65,103l1635,1440r77,98l1793,1629r85,88l1967,1799r90,75l1983,1905r-71,35l1838,1979r-72,40l1695,2061r-74,42l1550,2143r-74,40l1403,2220r-73,33l1255,2283r-76,23l1103,2323r-77,11l947,2337r-79,-7l786,2313r-45,-16l692,2276r-51,-26l589,2218r63,16l713,2243r65,3l854,2241r76,-12l1003,2206r70,-30l1137,2140r62,-46l1255,2043r48,-57l1347,1923r37,-70l1410,1783r18,-72l1438,1640r4,-74l1435,1493r-14,-74l1396,1348r-30,-69l1328,1215r-44,-60l1234,1103r-58,-47l1115,1014r-68,-35l982,954,916,937,847,925r-69,-4l699,926r-75,14l550,961r-68,30l416,1028r-61,45l299,1124r-49,58l206,1245r-35,69l145,1384r-19,72l115,1529r-1,74l119,1676r16,72l157,1820r30,68l93,1793,,1697,,596r,l7,599r40,14l89,622r40,4l180,622r47,-12l273,591r42,-27l351,531r32,-40l407,446r18,-46l433,355r,-48l428,260,414,215,393,171,367,133,334,98,297,68,253,45,204,28,152,21r-51,l49,31,,49,,xe" fillcolor="#74d8d8 [1941]" stroked="f" strokeweight="0">
              <v:path arrowok="t" o:connecttype="custom" o:connectlocs="8997950,6165850;8737600,5260975;6265863,5956300;8621713,4945063;8240713,4284663;8051800,4135438;7239000,3935413;6792913,3949700;1462088,2166938;1614488,2682875;1176338,2927350;820738,2582863;1098550,2119313;920750,2222500;898525,2782888;1373188,2919413;1655763,2441575;1292225,2089150;1860550,1684338;2274888,2486025;1893888,3316288;1004888,3527425;260350,2886075;338138,1984375;1112838,1484313;427038,487363;166688,730250;33338,377825;1970088,190500;1747838,654050;1617663,312738;400050,82550;674688,560388;304800,971550;0,620713;355600,693738;344488,322263;0,401638;1982788,182563;1606550,307975;1741488,665163;2085975,1247775;2846388,2586038;2690813,3271838;1751013,3687763;935038,3521075;1804988,3397250;2282825,2603500;1958975,1751013;1109663,1470025;327025,1976438;249238,2889250;141288,987425;646113,708025;530225,155575;0,0" o:connectangles="0,0,0,0,0,0,0,0,0,0,0,0,0,0,0,0,0,0,0,0,0,0,0,0,0,0,0,0,0,0,0,0,0,0,0,0,0,0,0,0,0,0,0,0,0,0,0,0,0,0,0,0,0,0,0,0"/>
              <o:lock v:ext="edit" verticies="t"/>
            </v:shape>
            <v:shape id="Forma libre 19" o:spid="_x0000_s1046" style="position:absolute;top:23780;width:91392;height:44800;visibility:visible;mso-wrap-style:square;v-text-anchor:top" coordsize="5757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jKsIA&#10;AADbAAAADwAAAGRycy9kb3ducmV2LnhtbERP22rCQBB9F/oPyxT6InVTQa3RVaRSqG/x8gFjdsym&#10;zc6G7GpSv94VBN/mcK4zX3a2EhdqfOlYwccgAUGcO11yoeCw/37/BOEDssbKMSn4Jw/LxUtvjql2&#10;LW/psguFiCHsU1RgQqhTKX1uyKIfuJo4cifXWAwRNoXUDbYx3FZymCRjabHk2GCwpi9D+d/ubBWM&#10;N6bPa6s37XGUTbLz6nd6zK5Kvb12qxmIQF14ih/uHx3nT+H+Sz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mMqwgAAANsAAAAPAAAAAAAAAAAAAAAAAJgCAABkcnMvZG93&#10;bnJldi54bWxQSwUGAAAAAAQABAD1AAAAhwMAAAAA&#10;" path="m,201r68,70l136,341r68,68l274,474r68,61l411,593r68,52l545,694r65,41l671,770r59,27l786,817r82,17l947,841r79,-3l1103,827r76,-17l1255,787r75,-30l1403,724r73,-37l1550,647r71,-40l1695,565r71,-42l1838,483r74,-39l1983,409r74,-31l2133,437r79,55l2289,542r77,44l2439,624r74,32l2582,680r67,20l2595,736r-51,39l2497,811r-42,39l2418,887r-26,35l2355,981r-29,63l2299,1110r-21,70l2261,1252r-14,73l2135,1346r-117,16l1899,1373r-122,5l1655,1378r-123,-7l1410,1357r-122,-21l1171,1308r-116,-37l945,1228,833,1173,725,1112,620,1044,519,972,423,894,330,813,241,728,157,640,77,551,,462,,201xm3638,r71,l3788,6r80,8l3954,30r86,17l4129,72r91,28l4312,131r91,37l4496,208r91,44l4676,301r89,51l4849,409r82,60l5009,532r76,68l5154,670r63,75l5296,848r72,109l5431,1070r57,116l5541,1304r45,121l5626,1548r35,120l5693,1789r26,120l5740,2027r17,113l5757,2792r-7,-40l5570,2822r-181,l5736,2689r-21,-94l5693,2495r-25,-107l5640,2278r-30,-113l3893,2822r-87,l3818,2787,5595,2109r-44,-147l5504,1818r-51,-138l3947,2256r9,-72l5431,1619r-37,-85l5355,1453r-40,-75l5275,1311r-42,-59l5191,1203,3930,1684r-14,-63l5137,1154r-65,-45l5006,1072r-68,-30l4866,1020r-75,-16l4716,993r-77,-7l4560,983r-78,2l3788,1249r-26,-60l4279,992r-96,5l4087,1000r-96,2l3898,999r-91,-7l3720,976r-86,-23l3571,855r-64,-91l3440,679r-70,-79l3367,544r-14,-52l3327,441r-33,-47l3250,352r-49,-35l3145,287r-31,-12l3140,247r31,-30l3208,186r44,-35l3301,112r56,-40l3400,47r49,-19l3507,14,3570,4,3638,xe" fillcolor="#2fa9a9 [3205]" stroked="f" strokeweight="0">
              <v:path arrowok="t" o:connecttype="custom" o:connectlocs="215900,541338;542925,849313;865188,1101725;1158875,1265238;1503363,1335088;1871663,1285875;2227263,1149350;2573338,963613;2917825,766763;3265488,600075;3633788,860425;3989388,1041400;4119563,1168400;3897313,1349375;3738563,1557338;3616325,1873250;3389313,2136775;2820988,2187575;2238375,2154238;1674813,2017713;1150938,1765300;671513,1419225;249238,1016000;0,319088;6013450,9525;6413500,74613;6845300,207963;7281863,400050;7697788,649288;8072438,952500;8407400,1346200;8712200,1882775;8931275,2457450;9078913,3030538;9139238,4432300;8555038,4479925;9037638,3960813;8905875,3436938;6061075,4424363;8737600,2886075;6280150,3467100;8501063,2306638;8307388,1987550;6216650,2573338;7947025,1701800;7605713,1593850;7239000,1560513;5972175,1887538;6488113,1587500;6043613,1574800;5668963,1357313;5349875,952500;5281613,700088;5081588,503238;4984750,392113;5162550,239713;5397500,74613;5667375,6350" o:connectangles="0,0,0,0,0,0,0,0,0,0,0,0,0,0,0,0,0,0,0,0,0,0,0,0,0,0,0,0,0,0,0,0,0,0,0,0,0,0,0,0,0,0,0,0,0,0,0,0,0,0,0,0,0,0,0,0,0,0"/>
              <o:lock v:ext="edit" verticies="t"/>
            </v:shape>
            <v:shape id="Forma libre 20" o:spid="_x0000_s1047" style="position:absolute;top:31;width:91392;height:68549;visibility:visible;mso-wrap-style:square;v-text-anchor:top" coordsize="5757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RZ8IA&#10;AADbAAAADwAAAGRycy9kb3ducmV2LnhtbERPyWrDMBC9B/oPYgq9JXJtKI0bOYSQQp1bk0CugzW1&#10;nFgjY6le+vXVodDj4+2b7WRbMVDvG8cKnlcJCOLK6YZrBZfz+/IVhA/IGlvHpGAmD9viYbHBXLuR&#10;P2k4hVrEEPY5KjAhdLmUvjJk0a9cRxy5L9dbDBH2tdQ9jjHctjJNkhdpseHYYLCjvaHqfvq2Co7z&#10;sdxdzWF/cLdyOv+ss2uTZko9PU67NxCBpvAv/nN/aAVpXB+/xB8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NFnwgAAANsAAAAPAAAAAAAAAAAAAAAAAJgCAABkcnMvZG93&#10;bnJldi54bWxQSwUGAAAAAAQABAD1AAAAhwMAAAAA&#10;" path="m2666,2183r16,49l2705,2278r29,42l2771,2358r42,32l2862,2416r49,17l2963,2440r53,l3068,2432r51,-16l3168,2393r45,-28l3257,2330r10,25l3285,2400r12,53l3301,2510r,63l3294,2641r-13,72l3264,2788r-23,79l3213,2947r-33,84l3143,3115r-42,84l3054,3285r-49,85l2949,3454r-57,83l2829,3617r-67,77l2694,3769r-73,72l2546,3907r-79,63l2387,4026r-84,52l2198,4133r-108,49l1980,4224r-114,36l1753,4292r-116,26l,4318r,-33l38,4285r51,-2l147,4281r68,-1l290,4276r82,-5l460,4266r92,-6l648,4252r100,-9l847,4234r104,-12l1054,4208r101,-14l1255,4176r96,-19l1445,4136r89,-23l1616,4087r79,-28l1763,4030r61,-34l1877,3960r59,-51l1987,3853r43,-61l2067,3729r30,-67l2123,3592r21,-71l2161,3446r14,-76l2188,3294r10,-79l2207,3138r9,-79l2224,2981r11,-77l2245,2828r16,-75l2277,2680r22,-70l2324,2542r31,-63l2392,2418r28,-37l2458,2341r46,-39l2555,2262r54,-40l2666,2183xm5757,1162r,112l5693,1232r1,-3l5710,1201r23,-23l5757,1162xm3730,814r30,2l3790,825r24,16l3835,860r18,23l3863,909r5,28l3746,977r-117,47l3612,995r-7,-34l3605,926r10,-33l3631,867r19,-23l3675,828r27,-10l3730,814xm5668,701r28,2l5726,711r17,9l5757,732r,201l5733,949r-26,11l5677,965r-30,-2l5617,953r-26,-16l5570,918r-15,-25l5544,865r-3,-28l5542,807r9,-28l5567,753r21,-22l5612,715r26,-11l5668,701xm4405,654r30,1l4464,664r30,19l4517,708r15,30l4541,769r,33l4531,837r-119,l4293,846r-12,-26l4277,790r2,-30l4288,731r16,-27l4325,683r24,-15l4375,657r30,-3xm5151,631r30,2l5209,643r26,16l5258,678r15,25l5284,731r3,28l5286,788r-9,28l5261,844r-21,21l5216,881r-27,10l5160,895r-30,-2l5102,884r-28,-15l5053,848r-16,-25l5027,797r-4,-30l5025,739r9,-29l5050,683r21,-21l5095,645r26,-9l5151,631xm3842,564r30,2l3902,575r26,16l3949,612r16,24l3975,662r5,28l3979,720r-11,30l3952,776r-19,21l3909,813r-28,10l3853,828r-30,-3l3793,816r-26,-16l3746,781r-16,-24l3720,729r-5,-28l3718,671r9,-30l3743,615r19,-21l3786,578r28,-10l3842,564xm4758,391r30,4l4817,404r26,15l4864,439r16,24l4891,491r3,28l4892,549r-8,29l4868,605r-21,21l4822,641r-26,11l4767,655r-30,-1l4709,645r-26,-16l4660,608r-16,-23l4634,557r-4,-28l4632,500r9,-30l4656,444r21,-21l4702,407r26,-10l4758,391xm4244,388r30,3l4302,400r26,16l4351,435r15,25l4377,488r3,27l4379,545r-9,30l4354,601r-21,21l4309,638r-26,10l4253,652r-30,-2l4195,641r-28,-15l4146,605r-15,-25l4120,554r-3,-28l4118,496r9,-29l4143,440r21,-21l4188,404r26,-11l4244,388xm5478,295r29,2l5537,306r26,15l5584,342r16,25l5610,393r6,30l5612,451r-8,30l5588,507r-19,21l5544,543r-28,11l5488,559r-30,-3l5429,547r-26,-16l5382,512r-16,-24l5355,460r-5,-28l5352,402r10,-30l5378,346r19,-21l5422,309r28,-10l5478,295xm3433,253r30,2l3493,264r26,15l3540,300r16,25l3566,351r5,30l3568,411r-9,28l3543,465r-19,21l3500,503r-28,11l3444,517r-30,-2l3384,507r-26,-16l3337,470r-15,-24l3311,419r-5,-29l3309,360r9,-28l3334,306r19,-23l3377,267r28,-10l3433,253xm3889,134r30,2l3949,147r26,14l3996,182r16,24l4022,232r5,30l4024,292r-9,28l4000,346r-20,23l3956,384r-28,11l3900,398r-30,-1l3841,388r-27,-16l3793,351r-15,-24l3767,300r-5,-29l3764,241r10,-28l3790,187r19,-21l3834,148r27,-10l3889,134xm5060,77r30,1l5120,87r26,16l5167,124r15,24l5193,175r3,29l5195,234r-9,28l5170,288r-21,21l5125,327r-26,8l5069,341r-30,-2l5011,328r-26,-14l4962,293r-15,-24l4936,243r-3,-30l4934,183r9,-28l4959,129r21,-23l5004,91r26,-11l5060,77xm5757,7r,262l5738,265r-19,-7l5693,243r-21,-21l5656,199r-11,-28l5640,143r4,-30l5652,84r14,-25l5686,40r21,-16l5731,12r26,-5xm5336,r224,l5539,24r-25,19l5486,56r-29,5l5425,59,5394,49,5371,36,5352,19,5336,xm4529,r241,l4779,26r3,28l4779,82r-9,28l4754,136r-19,21l4711,173r-28,10l4655,189r-30,-4l4595,176r-26,-15l4548,141r-16,-24l4522,89r-5,-28l4520,31r9,-30l4529,xm4134,r264,l4396,33r-9,35l4372,94r-21,21l4326,131r-28,10l4270,145r-29,-2l4211,134r-28,-17l4159,92,4143,64r-9,-31l4134,xm3395,r248,l3640,8r-16,27l3603,56r-25,15l3552,82r-29,5l3493,84r-28,-9l3440,61,3421,43,3405,22,3395,xm2935,r439,l3336,75r-28,79l3288,234r-10,82l3274,398r4,84l3285,568r12,86l3311,739r26,-1l3364,741r24,7l3416,764r21,21l3453,809r10,26l3467,865r-2,30l3456,923r-17,28l3418,974r-27,15l3362,1000r24,143l3280,1208r-98,66l3096,1342r-75,70l2991,1369r-31,-37l2902,1279r-64,-47l2769,1190r-73,-36l2619,1120r-80,-31l2458,1061r21,-112l2507,835r34,-113l2579,610r45,-112l2675,390r56,-105l2794,185r68,-96l2935,xe" fillcolor="#e68128 [3209]" strokecolor="#e68128 [3209]" strokeweight="0">
              <v:path arrowok="t" o:connecttype="custom" o:connectlocs="4703763,3873500;5233988,3894138;4989513,4945063;4160838,6097588;2782888,6813550;590550,6780213;1992313,6629400;3073400,6205538;3473450,5229225;3649663,4143375;4232275,3465513;5969000,1295400;5734050,1579563;8997950,1112838;8964613,1528763;8837613,1195388;7170738,1123950;6792913,1206500;8269288,1020763;8318500,1373188;7980363,1265238;6099175,895350;6299200,1190625;5946775,1239838;6054725,901700;7769225,823913;7475538,1023938;7424738,671513;6931025,730250;6751638,1035050;6551613,741363;8831263,509588;8801100,862013;8493125,685800;5497513,404813;5624513,738188;5273675,708025;5449888,401638;6388100,463550;6054725,590550;6086475,234950;8243888,277813;7999413,538163;7872413,204788;9037638,385763;9059863,38100;8612188,93663;7586663,130175;7253288,255588;6981825,0;6684963,212725;5753100,55563;5405438,34925;5203825,765175;5481638,1284288;5375275,1814513;4395788,1889125;4165600,790575" o:connectangles="0,0,0,0,0,0,0,0,0,0,0,0,0,0,0,0,0,0,0,0,0,0,0,0,0,0,0,0,0,0,0,0,0,0,0,0,0,0,0,0,0,0,0,0,0,0,0,0,0,0,0,0,0,0,0,0,0,0"/>
              <o:lock v:ext="edit" verticies="t"/>
            </v:shape>
            <v:shape id="Forma libre 21" o:spid="_x0000_s1048" style="position:absolute;left:42164;top:27860;width:11334;height:10906;visibility:visible;mso-wrap-style:square;v-text-anchor:top" coordsize="71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jPMQA&#10;AADbAAAADwAAAGRycy9kb3ducmV2LnhtbESP3WrCQBSE7wu+w3KE3tVNgpQQXaUUNEIpWPUBDtnT&#10;JDR7NmbX/Pj0bqHQy2FmvmHW29E0oqfO1ZYVxIsIBHFhdc2lgst595KCcB5ZY2OZFEzkYLuZPa0x&#10;03bgL+pPvhQBwi5DBZX3bSalKyoy6Ba2JQ7et+0M+iC7UuoOhwA3jUyi6FUarDksVNjSe0XFz+lm&#10;FAzHe54S5cvpOHx8NldZyGmfKvU8H99WIDyN/j/81z5oBUkMv1/CD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ozzEAAAA2wAAAA8AAAAAAAAAAAAAAAAAmAIAAGRycy9k&#10;b3ducmV2LnhtbFBLBQYAAAAABAAEAPUAAACJAwAAAAA=&#10;" path="m327,r54,l435,11r54,19l545,60r49,35l636,137r35,45l695,231r16,54l714,341r-6,56l688,457r-24,45l632,544r-36,38l554,616r-46,28l459,665r-50,15l356,687r-50,l255,680,206,663,155,637,112,602,75,563,45,520,23,471,7,420,,367,2,313r8,-54l30,205,58,156,91,112,131,75,175,46,224,23,274,7,327,xe" fillcolor="black" strokeweight="0">
              <v:path arrowok="t" o:connecttype="custom" o:connectlocs="519113,0;604838,0;690563,17463;776288,47625;865188,95250;942975,150813;1009650,217488;1065213,288925;1103313,366713;1128713,452438;1133475,541338;1123950,630238;1092200,725488;1054100,796925;1003300,863600;946150,923925;879475,977900;806450,1022350;728663,1055688;649288,1079500;565150,1090613;485775,1090613;404813,1079500;327025,1052513;246063,1011238;177800,955675;119063,893763;71438,825500;36513,747713;11113,666750;0,582613;3175,496888;15875,411163;47625,325438;92075,247650;144463,177800;207963,119063;277813,73025;355600,36513;434975,11113;519113,0" o:connectangles="0,0,0,0,0,0,0,0,0,0,0,0,0,0,0,0,0,0,0,0,0,0,0,0,0,0,0,0,0,0,0,0,0,0,0,0,0,0,0,0,0"/>
            </v:shape>
            <w10:wrap anchorx="margin"/>
          </v:group>
        </w:pict>
      </w:r>
      <w:r>
        <w:rPr>
          <w:noProof/>
          <w:lang w:val="es-ES" w:eastAsia="es-E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-134204</wp:posOffset>
            </wp:positionH>
            <wp:positionV relativeFrom="paragraph">
              <wp:posOffset>1256289</wp:posOffset>
            </wp:positionV>
            <wp:extent cx="6185175" cy="3772977"/>
            <wp:effectExtent l="0" t="0" r="6350" b="0"/>
            <wp:wrapNone/>
            <wp:docPr id="5" name="Imagen 5" descr="C:\Users\EARLY HEADSTART\Pictures\Lunares-blancos-floral-vintage-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ARLY HEADSTART\Pictures\Lunares-blancos-floral-vintage-0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75" cy="37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-449514</wp:posOffset>
            </wp:positionH>
            <wp:positionV relativeFrom="paragraph">
              <wp:posOffset>-797258</wp:posOffset>
            </wp:positionV>
            <wp:extent cx="1179667" cy="2445740"/>
            <wp:effectExtent l="19050" t="0" r="1433" b="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bkL7mVshqOiEB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65"/>
                    <a:stretch/>
                  </pic:blipFill>
                  <pic:spPr bwMode="auto">
                    <a:xfrm>
                      <a:off x="0" y="0"/>
                      <a:ext cx="1179667" cy="244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1852251</wp:posOffset>
            </wp:positionH>
            <wp:positionV relativeFrom="paragraph">
              <wp:posOffset>-55835</wp:posOffset>
            </wp:positionV>
            <wp:extent cx="1225928" cy="981315"/>
            <wp:effectExtent l="19050" t="0" r="0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928" cy="98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7999" behindDoc="0" locked="0" layoutInCell="1" allowOverlap="1">
            <wp:simplePos x="0" y="0"/>
            <wp:positionH relativeFrom="column">
              <wp:posOffset>2845326</wp:posOffset>
            </wp:positionH>
            <wp:positionV relativeFrom="paragraph">
              <wp:posOffset>-1537335</wp:posOffset>
            </wp:positionV>
            <wp:extent cx="3266465" cy="2044700"/>
            <wp:effectExtent l="0" t="0" r="0" b="0"/>
            <wp:wrapNone/>
            <wp:docPr id="107" name="Imagen 107" descr="D:\SCRAP\Fairies and Day Dreams\kristiw_fairiesanddaydreams_he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RAP\Fairies and Day Dreams\kristiw_fairiesanddaydreams_heart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6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2DC6" w:rsidRDefault="00142DC6" w:rsidP="00142DC6">
      <w:pPr>
        <w:rPr>
          <w:noProof/>
          <w:lang w:val="es-ES"/>
        </w:rPr>
      </w:pPr>
    </w:p>
    <w:p w:rsidR="000C4996" w:rsidRDefault="000C4996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4C299A" w:rsidP="002C6A2A">
      <w:pPr>
        <w:rPr>
          <w:noProof/>
          <w:lang w:val="es-ES"/>
        </w:rPr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146" type="#_x0000_t202" style="position:absolute;left:0;text-align:left;margin-left:69pt;margin-top:15.45pt;width:331.4pt;height:160.1pt;z-index:2516664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" filled="f" stroked="f">
            <v:textbox style="mso-next-textbox:#Cuadro de texto 2">
              <w:txbxContent>
                <w:p w:rsidR="00D15DAE" w:rsidRPr="00970A32" w:rsidRDefault="00D15DAE">
                  <w:pPr>
                    <w:rPr>
                      <w:b/>
                      <w:color w:val="auto"/>
                      <w:sz w:val="72"/>
                      <w:lang w:val="es-ES"/>
                    </w:rPr>
                  </w:pPr>
                  <w:r w:rsidRPr="00970A32">
                    <w:rPr>
                      <w:b/>
                      <w:color w:val="auto"/>
                      <w:sz w:val="72"/>
                      <w:lang w:val="es-ES"/>
                    </w:rPr>
                    <w:t>Agenda Escolar 2015-2016</w:t>
                  </w:r>
                </w:p>
                <w:p w:rsidR="00D15DAE" w:rsidRPr="00970A32" w:rsidRDefault="00D15DAE" w:rsidP="0035169C">
                  <w:pPr>
                    <w:jc w:val="both"/>
                    <w:rPr>
                      <w:b/>
                      <w:color w:val="auto"/>
                      <w:sz w:val="22"/>
                      <w:lang w:val="es-ES"/>
                    </w:rPr>
                  </w:pPr>
                </w:p>
                <w:p w:rsidR="00D15DAE" w:rsidRPr="00970A32" w:rsidRDefault="00D15DAE" w:rsidP="0035169C">
                  <w:pPr>
                    <w:pStyle w:val="Ttulo"/>
                    <w:rPr>
                      <w:b/>
                      <w:sz w:val="36"/>
                      <w:lang w:val="es-ES"/>
                    </w:rPr>
                  </w:pPr>
                  <w:r w:rsidRPr="00970A32">
                    <w:rPr>
                      <w:b/>
                      <w:sz w:val="36"/>
                      <w:lang w:val="es-ES"/>
                    </w:rPr>
                    <w:t>L.E.P. ____________________________</w:t>
                  </w:r>
                </w:p>
              </w:txbxContent>
            </v:textbox>
            <w10:wrap type="square"/>
          </v:shape>
        </w:pict>
      </w: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CB3208" w:rsidP="002C6A2A">
      <w:pPr>
        <w:rPr>
          <w:noProof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rightMargin">
              <wp:posOffset>-593466</wp:posOffset>
            </wp:positionH>
            <wp:positionV relativeFrom="paragraph">
              <wp:posOffset>251268</wp:posOffset>
            </wp:positionV>
            <wp:extent cx="1321858" cy="3052908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bKY3Q7N5gNe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858" cy="305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A2A" w:rsidRDefault="002C6A2A" w:rsidP="002C6A2A">
      <w:pPr>
        <w:jc w:val="both"/>
        <w:rPr>
          <w:noProof/>
          <w:lang w:val="es-ES"/>
        </w:rPr>
      </w:pPr>
    </w:p>
    <w:p w:rsidR="002C6A2A" w:rsidRDefault="002C6A2A" w:rsidP="002C6A2A">
      <w:pPr>
        <w:jc w:val="both"/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2C6A2A" w:rsidRDefault="00CB3208" w:rsidP="002C6A2A">
      <w:pPr>
        <w:rPr>
          <w:noProof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2359389</wp:posOffset>
            </wp:positionH>
            <wp:positionV relativeFrom="paragraph">
              <wp:posOffset>139065</wp:posOffset>
            </wp:positionV>
            <wp:extent cx="1442132" cy="1339052"/>
            <wp:effectExtent l="152400" t="19050" r="5668" b="165898"/>
            <wp:wrapNone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borboleta-png-borboletinha-cute-linda-fofa-www.imagenspravoces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6972">
                      <a:off x="0" y="0"/>
                      <a:ext cx="1442132" cy="133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6A2A" w:rsidRDefault="002C6A2A" w:rsidP="002C6A2A">
      <w:pPr>
        <w:rPr>
          <w:noProof/>
          <w:lang w:val="es-ES"/>
        </w:rPr>
      </w:pPr>
    </w:p>
    <w:p w:rsidR="002C6A2A" w:rsidRDefault="004C299A" w:rsidP="002C6A2A">
      <w:pPr>
        <w:rPr>
          <w:noProof/>
          <w:lang w:val="es-ES"/>
        </w:rPr>
      </w:pPr>
      <w:r>
        <w:rPr>
          <w:noProof/>
          <w:lang w:val="es-ES" w:eastAsia="es-ES"/>
        </w:rPr>
        <w:pict>
          <v:group id="Grupo 98" o:spid="_x0000_s1142" style="position:absolute;left:0;text-align:left;margin-left:-83.8pt;margin-top:28.95pt;width:614.5pt;height:101.25pt;z-index:251660288;mso-position-horizontal-relative:margin;mso-width-relative:margin" coordsize="78039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7" o:spid="_x0000_s1145" type="#_x0000_t75" style="position:absolute;width:34340;height:12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0gDzCAAAA2gAAAA8AAABkcnMvZG93bnJldi54bWxEj0uLwkAQhO8L/oehhb2tEz2oREfxgejF&#10;gw/EY5tpk2CmJ2YmJvvvHWFhj0VVfUVN560pxIsql1tW0O9FIIgTq3NOFZxPm58xCOeRNRaWScEv&#10;OZjPOl9TjLVt+ECvo09FgLCLUUHmfRlL6ZKMDLqeLYmDd7eVQR9klUpdYRPgppCDKBpKgzmHhQxL&#10;WmWUPI61UXCv17d9fXmO9FjrJV2bbbHLt0p9d9vFBISn1v+H/9o7rWAEnyvhBsjZ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A8wgAAANoAAAAPAAAAAAAAAAAAAAAAAJ8C&#10;AABkcnMvZG93bnJldi54bWxQSwUGAAAAAAQABAD3AAAAjgMAAAAA&#10;">
              <v:imagedata r:id="rId18" o:title=""/>
              <v:path arrowok="t"/>
            </v:shape>
            <v:shape id="Imagen 29" o:spid="_x0000_s1144" type="#_x0000_t75" style="position:absolute;left:29166;width:34341;height:12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WxLDAAAA2wAAAA8AAABkcnMvZG93bnJldi54bWxEj0GLwjAUhO+C/yE8wZum62F1q1FWZdGL&#10;B91l8fhsnm2xealNauu/N4LgcZiZb5jZojWFuFHlcssKPoYRCOLE6pxTBX+/P4MJCOeRNRaWScGd&#10;HCzm3c4MY20b3tPt4FMRIOxiVJB5X8ZSuiQjg25oS+LgnW1l0AdZpVJX2AS4KeQoij6lwZzDQoYl&#10;rTJKLofaKDjX69Ou/r+O9UTrJR2bTbHNN0r1e+33FISn1r/Dr/ZWKxh9wf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+tbEsMAAADbAAAADwAAAAAAAAAAAAAAAACf&#10;AgAAZHJzL2Rvd25yZXYueG1sUEsFBgAAAAAEAAQA9wAAAI8DAAAAAA==&#10;">
              <v:imagedata r:id="rId18" o:title=""/>
              <v:path arrowok="t"/>
            </v:shape>
            <v:shape id="Imagen 30" o:spid="_x0000_s1143" type="#_x0000_t75" style="position:absolute;left:42882;width:35157;height:128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0eTC+AAAA2wAAAA8AAABkcnMvZG93bnJldi54bWxET8uKwjAU3Qv+Q7iCuzHxMQ+qUVQUBlxN&#10;9QMuzbWtNje1iVr9+slCcHk479mitZW4UeNLxxqGAwWCOHOm5FzDYb/9+AHhA7LByjFpeJCHxbzb&#10;mWFi3J3/6JaGXMQQ9glqKEKoEyl9VpBFP3A1ceSOrrEYImxyaRq8x3BbyZFSX9JiybGhwJrWBWXn&#10;9Go1nFeEaW6V2uwm389LNanpRJ9a93vtcgoiUBve4pf712gYx/XxS/wBcv4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0eTC+AAAA2wAAAA8AAAAAAAAAAAAAAAAAnwIAAGRy&#10;cy9kb3ducmV2LnhtbFBLBQYAAAAABAAEAPcAAACKAwAAAAA=&#10;">
              <v:imagedata r:id="rId19" o:title=""/>
              <v:path arrowok="t"/>
            </v:shape>
            <w10:wrap anchorx="margin"/>
          </v:group>
        </w:pict>
      </w:r>
    </w:p>
    <w:p w:rsidR="002C6A2A" w:rsidRDefault="002C6A2A" w:rsidP="002C6A2A">
      <w:pPr>
        <w:rPr>
          <w:noProof/>
          <w:lang w:val="es-ES"/>
        </w:rPr>
      </w:pPr>
    </w:p>
    <w:p w:rsidR="00563EEF" w:rsidRDefault="004C299A" w:rsidP="002C6A2A">
      <w:pPr>
        <w:rPr>
          <w:noProof/>
          <w:lang w:val="es-ES"/>
        </w:rPr>
      </w:pPr>
      <w:r>
        <w:rPr>
          <w:noProof/>
          <w:lang w:val="es-ES" w:eastAsia="es-ES"/>
        </w:rPr>
        <w:lastRenderedPageBreak/>
        <w:pict>
          <v:group id="Grupo 115" o:spid="_x0000_s1138" style="position:absolute;left:0;text-align:left;margin-left:-82.6pt;margin-top:-83.75pt;width:610.45pt;height:789.1pt;z-index:251677696" coordsize="77527,1002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">
            <v:shape id="Imagen 109" o:spid="_x0000_s1141" type="#_x0000_t75" style="position:absolute;left:27044;top:-27044;width:23279;height:77368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Ow2+AAAA3AAAAA8AAABkcnMvZG93bnJldi54bWxET82KwjAQvgu+QxjBm031IGs1iigWb7rq&#10;AwzN2BabSUmiVp/eCAt7m4/vdxarzjTiQc7XlhWMkxQEcWF1zaWCy3k3+gHhA7LGxjIpeJGH1bLf&#10;W2Cm7ZN/6XEKpYgh7DNUUIXQZlL6oiKDPrEtceSu1hkMEbpSaofPGG4aOUnTqTRYc2yosKVNRcXt&#10;dDcKJnJ79bMSC5cf3rv8aF/bHDdKDQfdeg4iUBf+xX/uvY7z0xl8n4kX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YXOw2+AAAA3AAAAA8AAAAAAAAAAAAAAAAAnwIAAGRy&#10;cy9kb3ducmV2LnhtbFBLBQYAAAAABAAEAPcAAACKAwAAAAA=&#10;">
              <v:imagedata r:id="rId20" o:title="" cropright="45683f"/>
              <v:path arrowok="t"/>
            </v:shape>
            <v:shape id="Imagen 110" o:spid="_x0000_s1140" type="#_x0000_t75" style="position:absolute;left:56604;top:54384;width:17933;height:197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bjvDAAAA3AAAAA8AAABkcnMvZG93bnJldi54bWxEj0FLw0AQhe9C/8Mygje7iQeRtNtSKoV6&#10;Uaylehyy02xodjZkxyb+e+cgeJvhvXnvm+V6ip250pDbxA7KeQGGuE6+5cbB8WN3/wQmC7LHLjE5&#10;+KEM69XsZomVTyO/0/UgjdEQzhU6CCJ9ZW2uA0XM89QTq3ZOQ0TRdWisH3DU8NjZh6J4tBFb1oaA&#10;PW0D1ZfDd3Tgy5eCP0XO4/450OspNG9fvHHu7nbaLMAITfJv/rvee8UvFV+f0Qns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tuO8MAAADcAAAADwAAAAAAAAAAAAAAAACf&#10;AgAAZHJzL2Rvd25yZXYueG1sUEsFBgAAAAAEAAQA9wAAAI8DAAAAAA==&#10;">
              <v:imagedata r:id="rId21" o:title=""/>
              <v:path arrowok="t"/>
            </v:shape>
            <v:shape id="Imagen 113" o:spid="_x0000_s1139" type="#_x0000_t75" style="position:absolute;left:28384;top:51073;width:20917;height:77369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jlzDAAAA3AAAAA8AAABkcnMvZG93bnJldi54bWxET9tqwkAQfS/0H5Yp9K1ubEElzSqhoIhS&#10;S41QH4fs5ILZ2ZBdk/j3bqHQtzmc6ySr0TSip87VlhVMJxEI4tzqmksFp2z9sgDhPLLGxjIpuJGD&#10;1fLxIcFY24G/qT/6UoQQdjEqqLxvYyldXpFBN7EtceAK2xn0AXal1B0OIdw08jWKZtJgzaGhwpY+&#10;Ksovx6tRkMnxM927n9Se53q+LjaHYvd1UOr5aUzfQXga/b/4z73VYf70DX6fCR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uOXMMAAADcAAAADwAAAAAAAAAAAAAAAACf&#10;AgAAZHJzL2Rvd25yZXYueG1sUEsFBgAAAAAEAAQA9wAAAI8DAAAAAA==&#10;">
              <v:imagedata r:id="rId20" o:title="" cropright="45683f"/>
              <v:path arrowok="t"/>
            </v:shape>
          </v:group>
        </w:pict>
      </w:r>
    </w:p>
    <w:p w:rsidR="00563EEF" w:rsidRDefault="00563EEF" w:rsidP="002C6A2A">
      <w:pPr>
        <w:rPr>
          <w:noProof/>
          <w:lang w:val="es-ES"/>
        </w:rPr>
      </w:pPr>
    </w:p>
    <w:p w:rsidR="00563EEF" w:rsidRDefault="00563EEF" w:rsidP="002C6A2A">
      <w:pPr>
        <w:rPr>
          <w:noProof/>
          <w:lang w:val="es-ES"/>
        </w:rPr>
      </w:pPr>
    </w:p>
    <w:p w:rsidR="002C6A2A" w:rsidRDefault="002C6A2A" w:rsidP="002C6A2A">
      <w:pPr>
        <w:rPr>
          <w:noProof/>
          <w:lang w:val="es-ES"/>
        </w:rPr>
      </w:pPr>
    </w:p>
    <w:p w:rsidR="00563EEF" w:rsidRDefault="004C299A" w:rsidP="002C6A2A">
      <w:pPr>
        <w:rPr>
          <w:noProof/>
          <w:lang w:val="es-ES"/>
        </w:rPr>
      </w:pPr>
      <w:r w:rsidRPr="004C299A">
        <w:rPr>
          <w:noProof/>
          <w:color w:val="auto"/>
          <w:lang w:val="es-ES" w:eastAsia="es-ES"/>
        </w:rPr>
        <w:pict>
          <v:shape id="_x0000_s1137" type="#_x0000_t202" style="position:absolute;left:0;text-align:left;margin-left:503.9pt;margin-top:14pt;width:105.5pt;height:440.35pt;z-index:-251527168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" stroked="f">
            <v:textbox style="mso-next-textbox:#_x0000_s1137">
              <w:txbxContent>
                <w:p w:rsidR="00D15DAE" w:rsidRDefault="00D15DAE" w:rsidP="00061E47"/>
              </w:txbxContent>
            </v:textbox>
            <w10:wrap anchorx="page"/>
          </v:shape>
        </w:pict>
      </w:r>
      <w:r w:rsidRPr="004C299A">
        <w:rPr>
          <w:noProof/>
          <w:color w:val="auto"/>
          <w:lang w:val="es-ES" w:eastAsia="es-ES"/>
        </w:rPr>
        <w:pict>
          <v:shape id="_x0000_s1136" type="#_x0000_t202" style="position:absolute;left:0;text-align:left;margin-left:0;margin-top:13.25pt;width:105.5pt;height:440.35pt;z-index:-251529216;visibility:visible;mso-wrap-distance-top:3.6pt;mso-wrap-distance-bottom:3.6pt;mso-position-horizontal:lef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" stroked="f">
            <v:textbox style="mso-next-textbox:#_x0000_s1136">
              <w:txbxContent>
                <w:p w:rsidR="00D15DAE" w:rsidRDefault="00D15DAE"/>
              </w:txbxContent>
            </v:textbox>
            <w10:wrap anchorx="page"/>
          </v:shape>
        </w:pict>
      </w:r>
    </w:p>
    <w:p w:rsidR="00310F5C" w:rsidRDefault="00310F5C" w:rsidP="00310F5C">
      <w:pPr>
        <w:jc w:val="both"/>
        <w:rPr>
          <w:noProof/>
          <w:lang w:val="es-ES"/>
        </w:rPr>
      </w:pPr>
    </w:p>
    <w:p w:rsidR="00563EEF" w:rsidRDefault="00563EEF" w:rsidP="002C6A2A">
      <w:pPr>
        <w:rPr>
          <w:noProof/>
          <w:lang w:val="es-ES"/>
        </w:rPr>
      </w:pPr>
    </w:p>
    <w:p w:rsidR="00563EEF" w:rsidRPr="00310F5C" w:rsidRDefault="00563EEF" w:rsidP="002C6A2A">
      <w:pPr>
        <w:rPr>
          <w:noProof/>
          <w:color w:val="auto"/>
          <w:lang w:val="es-MX"/>
        </w:rPr>
      </w:pPr>
      <w:r w:rsidRPr="00310F5C">
        <w:rPr>
          <w:noProof/>
          <w:color w:val="auto"/>
          <w:lang w:val="es-MX"/>
        </w:rPr>
        <w:t>Nombre de la Profesora:</w:t>
      </w:r>
    </w:p>
    <w:p w:rsidR="00310F5C" w:rsidRPr="00310F5C" w:rsidRDefault="00310F5C" w:rsidP="002C6A2A">
      <w:pPr>
        <w:rPr>
          <w:noProof/>
          <w:color w:val="auto"/>
          <w:lang w:val="es-MX"/>
        </w:rPr>
      </w:pPr>
    </w:p>
    <w:p w:rsidR="00563EEF" w:rsidRPr="00310F5C" w:rsidRDefault="00310F5C" w:rsidP="002C6A2A">
      <w:pPr>
        <w:rPr>
          <w:noProof/>
          <w:color w:val="auto"/>
          <w:lang w:val="es-MX"/>
        </w:rPr>
      </w:pPr>
      <w:r w:rsidRPr="00310F5C">
        <w:rPr>
          <w:noProof/>
          <w:color w:val="auto"/>
          <w:lang w:val="es-MX"/>
        </w:rPr>
        <w:t>Direcció</w:t>
      </w:r>
      <w:r w:rsidR="00563EEF" w:rsidRPr="00310F5C">
        <w:rPr>
          <w:noProof/>
          <w:color w:val="auto"/>
          <w:lang w:val="es-MX"/>
        </w:rPr>
        <w:t xml:space="preserve">n: </w:t>
      </w:r>
    </w:p>
    <w:p w:rsidR="00563EEF" w:rsidRPr="00310F5C" w:rsidRDefault="00563EEF" w:rsidP="002C6A2A">
      <w:pPr>
        <w:rPr>
          <w:noProof/>
          <w:color w:val="auto"/>
          <w:lang w:val="es-MX"/>
        </w:rPr>
      </w:pPr>
    </w:p>
    <w:p w:rsidR="00310F5C" w:rsidRPr="00310F5C" w:rsidRDefault="00310F5C" w:rsidP="002C6A2A">
      <w:pPr>
        <w:rPr>
          <w:noProof/>
          <w:color w:val="auto"/>
          <w:lang w:val="es-MX"/>
        </w:rPr>
      </w:pPr>
    </w:p>
    <w:p w:rsidR="00310F5C" w:rsidRPr="00310F5C" w:rsidRDefault="00310F5C" w:rsidP="002C6A2A">
      <w:pPr>
        <w:rPr>
          <w:noProof/>
          <w:color w:val="auto"/>
          <w:lang w:val="es-MX"/>
        </w:rPr>
      </w:pPr>
      <w:r w:rsidRPr="00310F5C">
        <w:rPr>
          <w:noProof/>
          <w:color w:val="auto"/>
          <w:lang w:val="es-MX"/>
        </w:rPr>
        <w:t>Nú</w:t>
      </w:r>
      <w:r>
        <w:rPr>
          <w:noProof/>
          <w:color w:val="auto"/>
          <w:lang w:val="es-MX"/>
        </w:rPr>
        <w:t>mero telefó</w:t>
      </w:r>
      <w:r w:rsidRPr="00310F5C">
        <w:rPr>
          <w:noProof/>
          <w:color w:val="auto"/>
          <w:lang w:val="es-MX"/>
        </w:rPr>
        <w:t>nico:</w:t>
      </w:r>
    </w:p>
    <w:p w:rsidR="00310F5C" w:rsidRPr="00310F5C" w:rsidRDefault="00310F5C" w:rsidP="002C6A2A">
      <w:pPr>
        <w:rPr>
          <w:b/>
          <w:noProof/>
          <w:color w:val="auto"/>
          <w:sz w:val="40"/>
          <w:lang w:val="es-MX"/>
        </w:rPr>
      </w:pPr>
    </w:p>
    <w:p w:rsidR="00310F5C" w:rsidRPr="00310F5C" w:rsidRDefault="00310F5C" w:rsidP="002C6A2A">
      <w:pPr>
        <w:rPr>
          <w:b/>
          <w:noProof/>
          <w:color w:val="auto"/>
          <w:sz w:val="40"/>
          <w:lang w:val="es-MX"/>
        </w:rPr>
      </w:pPr>
    </w:p>
    <w:p w:rsidR="00310F5C" w:rsidRPr="00310F5C" w:rsidRDefault="00310F5C" w:rsidP="002C6A2A">
      <w:pPr>
        <w:rPr>
          <w:noProof/>
          <w:color w:val="auto"/>
          <w:lang w:val="es-MX"/>
        </w:rPr>
      </w:pPr>
      <w:r>
        <w:rPr>
          <w:noProof/>
          <w:color w:val="auto"/>
          <w:lang w:val="es-MX"/>
        </w:rPr>
        <w:t>Correo Electró</w:t>
      </w:r>
      <w:r w:rsidRPr="00310F5C">
        <w:rPr>
          <w:noProof/>
          <w:color w:val="auto"/>
          <w:lang w:val="es-MX"/>
        </w:rPr>
        <w:t>nico:</w:t>
      </w:r>
    </w:p>
    <w:p w:rsidR="00310F5C" w:rsidRDefault="00310F5C" w:rsidP="002C6A2A">
      <w:pPr>
        <w:rPr>
          <w:b/>
          <w:noProof/>
          <w:color w:val="auto"/>
          <w:sz w:val="40"/>
          <w:lang w:val="es-MX"/>
        </w:rPr>
      </w:pPr>
    </w:p>
    <w:p w:rsidR="00310F5C" w:rsidRDefault="00310F5C" w:rsidP="002C6A2A">
      <w:pPr>
        <w:rPr>
          <w:b/>
          <w:noProof/>
          <w:color w:val="auto"/>
          <w:sz w:val="40"/>
          <w:lang w:val="es-MX"/>
        </w:rPr>
      </w:pPr>
    </w:p>
    <w:p w:rsidR="00310F5C" w:rsidRDefault="00310F5C" w:rsidP="002C6A2A">
      <w:pPr>
        <w:rPr>
          <w:b/>
          <w:noProof/>
          <w:color w:val="auto"/>
          <w:sz w:val="40"/>
          <w:lang w:val="es-MX"/>
        </w:rPr>
      </w:pPr>
    </w:p>
    <w:p w:rsidR="00310F5C" w:rsidRDefault="00310F5C" w:rsidP="002C6A2A">
      <w:pPr>
        <w:rPr>
          <w:b/>
          <w:noProof/>
          <w:color w:val="auto"/>
          <w:sz w:val="40"/>
          <w:lang w:val="es-MX"/>
        </w:rPr>
      </w:pPr>
    </w:p>
    <w:p w:rsidR="00E8092D" w:rsidRDefault="00E8092D" w:rsidP="00E8092D">
      <w:pPr>
        <w:pStyle w:val="Ttulo"/>
        <w:rPr>
          <w:noProof/>
          <w:color w:val="auto"/>
          <w:sz w:val="56"/>
          <w:lang w:val="es-MX"/>
        </w:rPr>
      </w:pPr>
    </w:p>
    <w:p w:rsidR="00D15DAE" w:rsidRDefault="00D15DAE" w:rsidP="00D15DAE">
      <w:pPr>
        <w:rPr>
          <w:lang w:val="es-MX"/>
        </w:rPr>
      </w:pPr>
    </w:p>
    <w:p w:rsidR="00D15DAE" w:rsidRDefault="00D15DAE" w:rsidP="00D15DAE">
      <w:pPr>
        <w:rPr>
          <w:lang w:val="es-MX"/>
        </w:rPr>
      </w:pPr>
    </w:p>
    <w:p w:rsidR="00D15DAE" w:rsidRDefault="00D15DAE" w:rsidP="00D15DAE">
      <w:pPr>
        <w:rPr>
          <w:lang w:val="es-MX"/>
        </w:rPr>
      </w:pPr>
    </w:p>
    <w:p w:rsidR="00D15DAE" w:rsidRDefault="00D15DAE" w:rsidP="00E8092D">
      <w:pPr>
        <w:pStyle w:val="Ttulo"/>
        <w:rPr>
          <w:noProof/>
          <w:color w:val="auto"/>
          <w:sz w:val="56"/>
          <w:lang w:val="es-MX"/>
        </w:rPr>
      </w:pPr>
    </w:p>
    <w:p w:rsidR="00E8092D" w:rsidRPr="006D40F9" w:rsidRDefault="00E8092D" w:rsidP="00E8092D">
      <w:pPr>
        <w:pStyle w:val="Ttulo"/>
        <w:rPr>
          <w:noProof/>
          <w:color w:val="auto"/>
          <w:lang w:val="es-MX"/>
        </w:rPr>
      </w:pPr>
      <w:r w:rsidRPr="006D40F9">
        <w:rPr>
          <w:noProof/>
          <w:color w:val="auto"/>
          <w:sz w:val="56"/>
          <w:lang w:val="es-MX"/>
        </w:rPr>
        <w:lastRenderedPageBreak/>
        <w:t>Calendario</w:t>
      </w:r>
      <w:bookmarkStart w:id="0" w:name="_GoBack"/>
      <w:bookmarkEnd w:id="0"/>
      <w:r w:rsidRPr="006D40F9">
        <w:rPr>
          <w:noProof/>
          <w:color w:val="auto"/>
          <w:sz w:val="56"/>
          <w:lang w:val="es-MX"/>
        </w:rPr>
        <w:t xml:space="preserve"> de la SEP</w:t>
      </w:r>
    </w:p>
    <w:p w:rsidR="00E8092D" w:rsidRDefault="00E8092D" w:rsidP="00E8092D">
      <w:pPr>
        <w:pStyle w:val="Ttulo"/>
        <w:rPr>
          <w:noProof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page">
              <wp:posOffset>945931</wp:posOffset>
            </wp:positionH>
            <wp:positionV relativeFrom="paragraph">
              <wp:posOffset>257284</wp:posOffset>
            </wp:positionV>
            <wp:extent cx="6069242" cy="5104765"/>
            <wp:effectExtent l="0" t="0" r="8255" b="635"/>
            <wp:wrapNone/>
            <wp:docPr id="870" name="Imagen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calendario_escolar_sep_2015_201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2"/>
                    <a:stretch/>
                  </pic:blipFill>
                  <pic:spPr bwMode="auto">
                    <a:xfrm>
                      <a:off x="0" y="0"/>
                      <a:ext cx="6069242" cy="510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092D" w:rsidRDefault="00E8092D" w:rsidP="00E8092D">
      <w:pPr>
        <w:pStyle w:val="Ttulo"/>
        <w:rPr>
          <w:noProof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E8092D" w:rsidRDefault="00E8092D" w:rsidP="00310F5C">
      <w:pPr>
        <w:pStyle w:val="Ttulo"/>
        <w:rPr>
          <w:noProof/>
          <w:sz w:val="56"/>
          <w:lang w:val="es-MX"/>
        </w:rPr>
      </w:pPr>
    </w:p>
    <w:p w:rsidR="00D15DAE" w:rsidRDefault="00D15DAE" w:rsidP="00D15DAE">
      <w:pPr>
        <w:rPr>
          <w:lang w:val="es-MX"/>
        </w:rPr>
      </w:pPr>
    </w:p>
    <w:p w:rsidR="00D15DAE" w:rsidRPr="00D15DAE" w:rsidRDefault="00D15DAE" w:rsidP="00D15DAE">
      <w:pPr>
        <w:rPr>
          <w:lang w:val="es-MX"/>
        </w:rPr>
      </w:pPr>
    </w:p>
    <w:p w:rsidR="00310F5C" w:rsidRPr="00CD32F3" w:rsidRDefault="00774952" w:rsidP="00310F5C">
      <w:pPr>
        <w:pStyle w:val="Ttulo"/>
        <w:rPr>
          <w:noProof/>
          <w:sz w:val="56"/>
          <w:lang w:val="es-MX"/>
        </w:rPr>
      </w:pPr>
      <w:r>
        <w:rPr>
          <w:b/>
          <w:noProof/>
          <w:color w:val="auto"/>
          <w:sz w:val="40"/>
          <w:lang w:val="es-ES" w:eastAsia="es-ES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margin">
              <wp:posOffset>4761186</wp:posOffset>
            </wp:positionH>
            <wp:positionV relativeFrom="paragraph">
              <wp:posOffset>39129</wp:posOffset>
            </wp:positionV>
            <wp:extent cx="1576551" cy="877897"/>
            <wp:effectExtent l="19050" t="0" r="4599" b="0"/>
            <wp:wrapNone/>
            <wp:docPr id="871" name="Imagen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bc3baho-comienzo-de-curs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551" cy="87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F5C" w:rsidRPr="00CD32F3">
        <w:rPr>
          <w:noProof/>
          <w:sz w:val="56"/>
          <w:lang w:val="es-MX"/>
        </w:rPr>
        <w:t xml:space="preserve">Directorio Telefónico </w:t>
      </w:r>
    </w:p>
    <w:p w:rsidR="00310F5C" w:rsidRDefault="00310F5C" w:rsidP="002C6A2A">
      <w:pPr>
        <w:rPr>
          <w:b/>
          <w:noProof/>
          <w:color w:val="auto"/>
          <w:sz w:val="40"/>
          <w:lang w:val="es-MX"/>
        </w:rPr>
      </w:pPr>
      <w:r>
        <w:rPr>
          <w:b/>
          <w:noProof/>
          <w:color w:val="auto"/>
          <w:sz w:val="40"/>
          <w:lang w:val="es-MX"/>
        </w:rPr>
        <w:t>(Padres de familia)</w:t>
      </w: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310F5C" w:rsidTr="00CD32F3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310F5C" w:rsidRDefault="00CD32F3" w:rsidP="00CD32F3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16" name="Imagen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0F5C" w:rsidTr="00CD32F3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310F5C" w:rsidRDefault="00CD32F3" w:rsidP="00CD32F3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310F5C" w:rsidRDefault="00CD32F3" w:rsidP="00CD32F3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18" name="Imagen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D32F3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D32F3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p w:rsidR="00CD32F3" w:rsidRPr="00CD32F3" w:rsidRDefault="00CD32F3" w:rsidP="00310F5C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23" name="Imagen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24" name="Imagen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25" name="Imagen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27" name="Imagen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04" name="Imagen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05" name="Imagen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06" name="Imagen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07" name="Imagen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08" name="Imagen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09" name="Imagen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10" name="Imagen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11" name="Imagen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12" name="Imagen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13" name="Imagen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310F5C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14" name="Imagen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15" name="Imagen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16" name="Imagen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17" name="Imagen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18" name="Imagen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19" name="Imagen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21" name="Imagen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23" name="Imagen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p w:rsidR="00CD32F3" w:rsidRPr="00CD32F3" w:rsidRDefault="00CD32F3" w:rsidP="00CD32F3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24" name="Imagen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25" name="Imagen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26" name="Imagen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27" name="Imagen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28" name="Imagen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29" name="Imagen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30" name="Imagen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31" name="Imagen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32" name="Imagen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33" name="Imagen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34" name="Imagen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35" name="Imagen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68" name="Imagen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69" name="Imagen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70" name="Imagen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71" name="Imagen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D32F3" w:rsidRDefault="00CD32F3" w:rsidP="00CD32F3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CD32F3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CD32F3" w:rsidRDefault="00CD32F3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72" name="Imagen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73" name="Imagen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74" name="Imagen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32F3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CD32F3" w:rsidRDefault="00CD32F3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75" name="Imagen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520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29" name="Imagen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31" name="Imagen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32" name="Imagen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p w:rsidR="00601AEE" w:rsidRPr="00CD32F3" w:rsidRDefault="00601AEE" w:rsidP="00601AEE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59296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33" name="Imagen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1344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34" name="Imagen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35" name="Imagen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2368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36" name="Imagen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3392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37" name="Imagen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38" name="Imagen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39" name="Imagen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40" name="Imagen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41" name="Imagen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42" name="Imagen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43" name="Imagen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0560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44" name="Imagen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158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45" name="Imagen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46" name="Imagen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47" name="Imagen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48" name="Imagen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568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49" name="Imagen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50" name="Imagen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6704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51" name="Imagen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7875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52" name="Imagen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080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53" name="Imagen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387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54" name="Imagen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1824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955" name="Imagen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956" name="Imagen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p w:rsidR="00601AEE" w:rsidRPr="00CD32F3" w:rsidRDefault="00601AEE" w:rsidP="00601AEE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4896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957" name="Imagen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959" name="Imagen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88992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29" name="Imagen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30" name="Imagen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3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3088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32" name="Imagen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33" name="Imagen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34" name="Imagen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35" name="Imagen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718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36" name="Imagen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923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37" name="Imagen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38" name="Imagen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025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39" name="Imagen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128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40" name="Imagen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41" name="Imagen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42" name="Imagen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43" name="Imagen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640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44" name="Imagen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947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45" name="Imagen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46" name="Imagen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47" name="Imagen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p w:rsidR="00601AEE" w:rsidRPr="00CD32F3" w:rsidRDefault="00601AEE" w:rsidP="00601AEE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0496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48" name="Imagen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49" name="Imagen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50" name="Imagen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51" name="Imagen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4592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52" name="Imagen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54" name="Imagen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55" name="Imagen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8688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56" name="Imagen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58" name="Imagen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59" name="Imagen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278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34" name="Imagen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43" name="Imagen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54" name="Imagen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585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55" name="Imagen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1AEE" w:rsidRDefault="00601AEE" w:rsidP="00601AEE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601AEE" w:rsidTr="00601AEE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601AEE" w:rsidRDefault="00601AEE" w:rsidP="00601AEE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688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780" name="Imagen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781" name="Imagen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783" name="Imagen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AEE" w:rsidTr="00601AEE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601AEE" w:rsidRDefault="00601AEE" w:rsidP="00601AEE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796" name="Imagen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Pr="00CD32F3" w:rsidRDefault="00D01BBF" w:rsidP="00601AEE">
      <w:pPr>
        <w:pStyle w:val="Ttulo"/>
        <w:rPr>
          <w:noProof/>
          <w:sz w:val="56"/>
          <w:lang w:val="es-MX"/>
        </w:rPr>
      </w:pPr>
      <w:r>
        <w:rPr>
          <w:b/>
          <w:noProof/>
          <w:color w:val="auto"/>
          <w:sz w:val="40"/>
          <w:lang w:val="es-ES" w:eastAsia="es-ES"/>
        </w:rPr>
        <w:lastRenderedPageBreak/>
        <w:drawing>
          <wp:anchor distT="0" distB="0" distL="114300" distR="114300" simplePos="0" relativeHeight="251795456" behindDoc="0" locked="0" layoutInCell="1" allowOverlap="1">
            <wp:simplePos x="0" y="0"/>
            <wp:positionH relativeFrom="margin">
              <wp:posOffset>4902570</wp:posOffset>
            </wp:positionH>
            <wp:positionV relativeFrom="paragraph">
              <wp:posOffset>23780</wp:posOffset>
            </wp:positionV>
            <wp:extent cx="1576070" cy="877570"/>
            <wp:effectExtent l="0" t="0" r="5080" b="0"/>
            <wp:wrapNone/>
            <wp:docPr id="872" name="Imagen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bc3baho-comienzo-de-curs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46CB" w:rsidRPr="00CD32F3">
        <w:rPr>
          <w:noProof/>
          <w:sz w:val="56"/>
          <w:lang w:val="es-MX"/>
        </w:rPr>
        <w:t>Directorio Telefónico</w:t>
      </w:r>
    </w:p>
    <w:p w:rsidR="004446CB" w:rsidRDefault="004446CB" w:rsidP="004446CB">
      <w:pPr>
        <w:rPr>
          <w:b/>
          <w:noProof/>
          <w:color w:val="auto"/>
          <w:sz w:val="40"/>
          <w:lang w:val="es-MX"/>
        </w:rPr>
      </w:pPr>
      <w:r>
        <w:rPr>
          <w:b/>
          <w:noProof/>
          <w:color w:val="auto"/>
          <w:sz w:val="40"/>
          <w:lang w:val="es-MX"/>
        </w:rPr>
        <w:t>(Personal)</w:t>
      </w:r>
      <w:r w:rsidR="00D01BBF" w:rsidRPr="00D01BBF">
        <w:rPr>
          <w:b/>
          <w:noProof/>
          <w:color w:val="auto"/>
          <w:sz w:val="40"/>
          <w:lang w:val="es-MX" w:eastAsia="es-MX"/>
        </w:rPr>
        <w:t xml:space="preserve"> </w:t>
      </w: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23" name="Imagen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824" name="Imagen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825" name="Imagen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826" name="Imagen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p w:rsidR="004446CB" w:rsidRPr="00CD32F3" w:rsidRDefault="004446CB" w:rsidP="004446CB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27" name="Imagen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828" name="Imagen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829" name="Imagen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830" name="Imagen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31" name="Imagen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196" name="Imagen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199" name="Imagen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05" name="Imagen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06" name="Imagen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</w:p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07" name="Imagen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08" name="Imagen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09" name="Imagen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p w:rsidR="004446CB" w:rsidRPr="00CD32F3" w:rsidRDefault="004446CB" w:rsidP="004446CB">
      <w:pPr>
        <w:rPr>
          <w:noProof/>
          <w:sz w:val="2"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11" name="Imagen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14" name="Imagen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15" name="Imagen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16" name="Imagen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18" name="Imagen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19" name="Imagen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220" name="Imagen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221" name="Imagen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222" name="Imagen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223" name="Imagen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32" name="Imagen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833" name="Imagen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834" name="Imagen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835" name="Imagen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46CB" w:rsidRDefault="004446CB" w:rsidP="004446CB">
      <w:pPr>
        <w:rPr>
          <w:noProof/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4555"/>
        <w:gridCol w:w="4556"/>
      </w:tblGrid>
      <w:tr w:rsidR="004446CB" w:rsidTr="00C41C98">
        <w:tc>
          <w:tcPr>
            <w:tcW w:w="9111" w:type="dxa"/>
            <w:gridSpan w:val="2"/>
            <w:tcBorders>
              <w:top w:val="nil"/>
              <w:left w:val="nil"/>
              <w:right w:val="nil"/>
            </w:tcBorders>
          </w:tcPr>
          <w:p w:rsidR="004446CB" w:rsidRDefault="004446CB" w:rsidP="00C41C98">
            <w:pPr>
              <w:spacing w:line="276" w:lineRule="auto"/>
              <w:jc w:val="both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29977</wp:posOffset>
                  </wp:positionH>
                  <wp:positionV relativeFrom="paragraph">
                    <wp:posOffset>0</wp:posOffset>
                  </wp:positionV>
                  <wp:extent cx="283210" cy="283210"/>
                  <wp:effectExtent l="0" t="0" r="2540" b="2540"/>
                  <wp:wrapTight wrapText="bothSides">
                    <wp:wrapPolygon edited="0">
                      <wp:start x="2906" y="0"/>
                      <wp:lineTo x="0" y="13076"/>
                      <wp:lineTo x="0" y="20341"/>
                      <wp:lineTo x="18888" y="20341"/>
                      <wp:lineTo x="20341" y="17435"/>
                      <wp:lineTo x="18888" y="8717"/>
                      <wp:lineTo x="15982" y="0"/>
                      <wp:lineTo x="2906" y="0"/>
                    </wp:wrapPolygon>
                  </wp:wrapTight>
                  <wp:docPr id="836" name="Imagen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nino-de-usuario-icono-8714-9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4555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45464</wp:posOffset>
                  </wp:positionH>
                  <wp:positionV relativeFrom="paragraph">
                    <wp:posOffset>31422</wp:posOffset>
                  </wp:positionV>
                  <wp:extent cx="268014" cy="274050"/>
                  <wp:effectExtent l="0" t="0" r="0" b="0"/>
                  <wp:wrapNone/>
                  <wp:docPr id="837" name="Imagen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escarga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14" cy="27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6" w:type="dxa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7094</wp:posOffset>
                  </wp:positionH>
                  <wp:positionV relativeFrom="paragraph">
                    <wp:posOffset>48260</wp:posOffset>
                  </wp:positionV>
                  <wp:extent cx="252248" cy="255860"/>
                  <wp:effectExtent l="0" t="0" r="0" b="0"/>
                  <wp:wrapNone/>
                  <wp:docPr id="838" name="Imagen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email-blue-576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48" cy="25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46CB" w:rsidTr="00C41C98">
        <w:tc>
          <w:tcPr>
            <w:tcW w:w="911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446CB" w:rsidRDefault="004446CB" w:rsidP="00C41C98">
            <w:pPr>
              <w:spacing w:line="276" w:lineRule="auto"/>
              <w:rPr>
                <w:noProof/>
                <w:lang w:val="es-MX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30349</wp:posOffset>
                  </wp:positionH>
                  <wp:positionV relativeFrom="paragraph">
                    <wp:posOffset>-6591</wp:posOffset>
                  </wp:positionV>
                  <wp:extent cx="315311" cy="264475"/>
                  <wp:effectExtent l="0" t="0" r="8890" b="2540"/>
                  <wp:wrapNone/>
                  <wp:docPr id="839" name="Imagen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ireccic3b3n-postal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1" cy="26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D40F9" w:rsidRDefault="00E83805" w:rsidP="00E8092D">
      <w:pPr>
        <w:pStyle w:val="Ttulo"/>
        <w:rPr>
          <w:noProof/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4768609</wp:posOffset>
            </wp:positionH>
            <wp:positionV relativeFrom="paragraph">
              <wp:posOffset>-591185</wp:posOffset>
            </wp:positionV>
            <wp:extent cx="961368" cy="1262458"/>
            <wp:effectExtent l="0" t="0" r="0" b="0"/>
            <wp:wrapNone/>
            <wp:docPr id="874" name="Imagen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buho8 copy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68" cy="126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092D" w:rsidRPr="00E8092D">
        <w:rPr>
          <w:noProof/>
          <w:sz w:val="56"/>
          <w:lang w:val="es-MX"/>
        </w:rPr>
        <w:t>Cumpleaños</w:t>
      </w:r>
    </w:p>
    <w:p w:rsidR="00AD2BEE" w:rsidRPr="00AD2BEE" w:rsidRDefault="00AD2BEE" w:rsidP="00AD2BEE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47"/>
        <w:gridCol w:w="283"/>
        <w:gridCol w:w="3119"/>
        <w:gridCol w:w="283"/>
        <w:gridCol w:w="2879"/>
      </w:tblGrid>
      <w:tr w:rsidR="00CC3B7F" w:rsidTr="0054131C">
        <w:tc>
          <w:tcPr>
            <w:tcW w:w="2547" w:type="dxa"/>
            <w:tcBorders>
              <w:right w:val="nil"/>
            </w:tcBorders>
            <w:shd w:val="clear" w:color="auto" w:fill="FFC000"/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  <w:r w:rsidRPr="00D9424F">
              <w:rPr>
                <w:b/>
                <w:color w:val="auto"/>
                <w:lang w:val="es-MX"/>
              </w:rPr>
              <w:t>Enero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00B0F0"/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  <w:r w:rsidRPr="00D9424F">
              <w:rPr>
                <w:b/>
                <w:color w:val="auto"/>
                <w:lang w:val="es-MX"/>
              </w:rPr>
              <w:t>Febrero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  <w:shd w:val="clear" w:color="auto" w:fill="00CC00"/>
          </w:tcPr>
          <w:p w:rsidR="00CC3B7F" w:rsidRPr="00D9424F" w:rsidRDefault="00CC3B7F" w:rsidP="00AD2BEE">
            <w:pPr>
              <w:rPr>
                <w:b/>
                <w:color w:val="auto"/>
                <w:lang w:val="es-MX"/>
              </w:rPr>
            </w:pPr>
            <w:r w:rsidRPr="00D9424F">
              <w:rPr>
                <w:b/>
                <w:color w:val="auto"/>
                <w:lang w:val="es-MX"/>
              </w:rPr>
              <w:t>Marzo</w:t>
            </w:r>
          </w:p>
        </w:tc>
      </w:tr>
      <w:tr w:rsidR="00D9424F" w:rsidTr="0054131C">
        <w:tc>
          <w:tcPr>
            <w:tcW w:w="2547" w:type="dxa"/>
            <w:tcBorders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</w:tr>
      <w:tr w:rsidR="00D9424F" w:rsidTr="0054131C">
        <w:tc>
          <w:tcPr>
            <w:tcW w:w="2547" w:type="dxa"/>
            <w:tcBorders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</w:tr>
      <w:tr w:rsidR="00D9424F" w:rsidTr="0054131C">
        <w:tc>
          <w:tcPr>
            <w:tcW w:w="2547" w:type="dxa"/>
            <w:tcBorders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</w:tr>
      <w:tr w:rsidR="00D9424F" w:rsidTr="0054131C">
        <w:tc>
          <w:tcPr>
            <w:tcW w:w="2547" w:type="dxa"/>
            <w:tcBorders>
              <w:bottom w:val="single" w:sz="4" w:space="0" w:color="auto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  <w:bottom w:val="single" w:sz="4" w:space="0" w:color="auto"/>
            </w:tcBorders>
          </w:tcPr>
          <w:p w:rsidR="00D9424F" w:rsidRDefault="00D9424F" w:rsidP="00AD2BEE">
            <w:pPr>
              <w:rPr>
                <w:lang w:val="es-MX"/>
              </w:rPr>
            </w:pPr>
          </w:p>
        </w:tc>
      </w:tr>
    </w:tbl>
    <w:p w:rsidR="00AD2BEE" w:rsidRDefault="00AD2BEE" w:rsidP="00AD2BEE">
      <w:pPr>
        <w:rPr>
          <w:lang w:val="es-MX"/>
        </w:rPr>
      </w:pPr>
    </w:p>
    <w:p w:rsidR="00AD2BEE" w:rsidRPr="004F72D8" w:rsidRDefault="00AD2BEE" w:rsidP="00AD2BEE">
      <w:pPr>
        <w:rPr>
          <w:sz w:val="2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47"/>
        <w:gridCol w:w="283"/>
        <w:gridCol w:w="3119"/>
        <w:gridCol w:w="283"/>
        <w:gridCol w:w="2879"/>
      </w:tblGrid>
      <w:tr w:rsidR="0054131C" w:rsidRPr="00D9424F" w:rsidTr="0054131C">
        <w:tc>
          <w:tcPr>
            <w:tcW w:w="2547" w:type="dxa"/>
            <w:tcBorders>
              <w:right w:val="nil"/>
            </w:tcBorders>
            <w:shd w:val="clear" w:color="auto" w:fill="7030A0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Abril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FF0066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Mayo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  <w:shd w:val="clear" w:color="auto" w:fill="996633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Junio</w:t>
            </w: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  <w:bottom w:val="single" w:sz="4" w:space="0" w:color="auto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</w:tbl>
    <w:p w:rsidR="006D40F9" w:rsidRPr="004F72D8" w:rsidRDefault="006D40F9" w:rsidP="0054131C">
      <w:pPr>
        <w:pStyle w:val="Ttulo"/>
        <w:jc w:val="both"/>
        <w:rPr>
          <w:noProof/>
          <w:sz w:val="32"/>
          <w:szCs w:val="32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47"/>
        <w:gridCol w:w="283"/>
        <w:gridCol w:w="3119"/>
        <w:gridCol w:w="283"/>
        <w:gridCol w:w="2879"/>
      </w:tblGrid>
      <w:tr w:rsidR="0054131C" w:rsidRPr="00D9424F" w:rsidTr="0054131C">
        <w:tc>
          <w:tcPr>
            <w:tcW w:w="2547" w:type="dxa"/>
            <w:tcBorders>
              <w:right w:val="nil"/>
            </w:tcBorders>
            <w:shd w:val="clear" w:color="auto" w:fill="E57DA2" w:themeFill="accent1" w:themeFillTint="99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Julio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FF0000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Agosto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  <w:shd w:val="clear" w:color="auto" w:fill="0066FF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 xml:space="preserve">Septiembre </w:t>
            </w: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  <w:bottom w:val="single" w:sz="4" w:space="0" w:color="auto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</w:tbl>
    <w:p w:rsidR="0054131C" w:rsidRPr="0054131C" w:rsidRDefault="004F72D8" w:rsidP="0054131C">
      <w:pPr>
        <w:rPr>
          <w:lang w:val="es-MX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page">
              <wp:posOffset>2049145</wp:posOffset>
            </wp:positionH>
            <wp:positionV relativeFrom="paragraph">
              <wp:posOffset>1531029</wp:posOffset>
            </wp:positionV>
            <wp:extent cx="3940120" cy="1409996"/>
            <wp:effectExtent l="0" t="0" r="3810" b="0"/>
            <wp:wrapNone/>
            <wp:docPr id="873" name="Imagen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buhos-de-la-fiesta-de-cumpleaños-20575540.jpg"/>
                    <pic:cNvPicPr/>
                  </pic:nvPicPr>
                  <pic:blipFill rotWithShape="1">
                    <a:blip r:embed="rId2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27" b="60183"/>
                    <a:stretch/>
                  </pic:blipFill>
                  <pic:spPr bwMode="auto">
                    <a:xfrm>
                      <a:off x="0" y="0"/>
                      <a:ext cx="3940120" cy="140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547"/>
        <w:gridCol w:w="283"/>
        <w:gridCol w:w="3119"/>
        <w:gridCol w:w="283"/>
        <w:gridCol w:w="2879"/>
      </w:tblGrid>
      <w:tr w:rsidR="0054131C" w:rsidRPr="00D9424F" w:rsidTr="0054131C">
        <w:tc>
          <w:tcPr>
            <w:tcW w:w="2547" w:type="dxa"/>
            <w:tcBorders>
              <w:right w:val="nil"/>
            </w:tcBorders>
            <w:shd w:val="clear" w:color="auto" w:fill="FF0066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Octubre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  <w:shd w:val="clear" w:color="auto" w:fill="00CC00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Noviembre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  <w:shd w:val="clear" w:color="auto" w:fill="D60093"/>
          </w:tcPr>
          <w:p w:rsidR="0054131C" w:rsidRPr="00D9424F" w:rsidRDefault="0054131C" w:rsidP="00C41C98">
            <w:pPr>
              <w:rPr>
                <w:b/>
                <w:color w:val="auto"/>
                <w:lang w:val="es-MX"/>
              </w:rPr>
            </w:pPr>
            <w:r>
              <w:rPr>
                <w:b/>
                <w:color w:val="auto"/>
                <w:lang w:val="es-MX"/>
              </w:rPr>
              <w:t>Diciembre</w:t>
            </w: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  <w:tr w:rsidR="0054131C" w:rsidTr="00C41C98">
        <w:tc>
          <w:tcPr>
            <w:tcW w:w="2547" w:type="dxa"/>
            <w:tcBorders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  <w:tc>
          <w:tcPr>
            <w:tcW w:w="2879" w:type="dxa"/>
            <w:tcBorders>
              <w:left w:val="nil"/>
              <w:bottom w:val="single" w:sz="4" w:space="0" w:color="auto"/>
            </w:tcBorders>
          </w:tcPr>
          <w:p w:rsidR="0054131C" w:rsidRDefault="0054131C" w:rsidP="00C41C98">
            <w:pPr>
              <w:rPr>
                <w:lang w:val="es-MX"/>
              </w:rPr>
            </w:pPr>
          </w:p>
        </w:tc>
      </w:tr>
    </w:tbl>
    <w:p w:rsidR="00653BFB" w:rsidRDefault="00653BFB" w:rsidP="006D40F9">
      <w:pPr>
        <w:pStyle w:val="Ttulo"/>
        <w:rPr>
          <w:noProof/>
          <w:sz w:val="72"/>
          <w:lang w:val="es-MX"/>
        </w:rPr>
      </w:pPr>
    </w:p>
    <w:p w:rsidR="006D40F9" w:rsidRDefault="006C7328" w:rsidP="006D40F9">
      <w:pPr>
        <w:pStyle w:val="Ttulo"/>
        <w:rPr>
          <w:noProof/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-197223</wp:posOffset>
            </wp:positionV>
            <wp:extent cx="1072055" cy="882869"/>
            <wp:effectExtent l="0" t="0" r="0" b="0"/>
            <wp:wrapNone/>
            <wp:docPr id="876" name="Imagen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hwLkk1k2h3yX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2055" cy="882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-638197</wp:posOffset>
            </wp:positionV>
            <wp:extent cx="1101934" cy="1324303"/>
            <wp:effectExtent l="0" t="0" r="3175" b="9525"/>
            <wp:wrapNone/>
            <wp:docPr id="875" name="Imagen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baOYpRijXNe6Q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934" cy="132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BFB" w:rsidRPr="00653BFB">
        <w:rPr>
          <w:noProof/>
          <w:sz w:val="56"/>
          <w:lang w:val="es-MX"/>
        </w:rPr>
        <w:t>Comisiones</w:t>
      </w:r>
    </w:p>
    <w:p w:rsidR="00E71069" w:rsidRPr="00E71069" w:rsidRDefault="00E71069" w:rsidP="00E71069">
      <w:pPr>
        <w:rPr>
          <w:lang w:val="es-MX"/>
        </w:rPr>
      </w:pPr>
    </w:p>
    <w:tbl>
      <w:tblPr>
        <w:tblStyle w:val="GridTable4Accent2"/>
        <w:tblW w:w="0" w:type="auto"/>
        <w:tblLook w:val="04A0"/>
      </w:tblPr>
      <w:tblGrid>
        <w:gridCol w:w="3037"/>
        <w:gridCol w:w="3762"/>
        <w:gridCol w:w="2312"/>
      </w:tblGrid>
      <w:tr w:rsidR="00E71069" w:rsidTr="00E71069">
        <w:trPr>
          <w:cnfStyle w:val="100000000000"/>
        </w:trPr>
        <w:tc>
          <w:tcPr>
            <w:cnfStyle w:val="001000000000"/>
            <w:tcW w:w="3037" w:type="dxa"/>
          </w:tcPr>
          <w:p w:rsidR="00E71069" w:rsidRPr="00E71069" w:rsidRDefault="00E71069" w:rsidP="00E71069">
            <w:pPr>
              <w:rPr>
                <w:color w:val="auto"/>
                <w:lang w:val="es-MX"/>
              </w:rPr>
            </w:pPr>
            <w:r w:rsidRPr="00E71069">
              <w:rPr>
                <w:color w:val="auto"/>
                <w:lang w:val="es-MX"/>
              </w:rPr>
              <w:t>Comisión</w:t>
            </w:r>
          </w:p>
        </w:tc>
        <w:tc>
          <w:tcPr>
            <w:tcW w:w="3762" w:type="dxa"/>
          </w:tcPr>
          <w:p w:rsidR="00E71069" w:rsidRPr="00E71069" w:rsidRDefault="00E71069" w:rsidP="00E71069">
            <w:pPr>
              <w:cnfStyle w:val="100000000000"/>
              <w:rPr>
                <w:color w:val="auto"/>
                <w:lang w:val="es-MX"/>
              </w:rPr>
            </w:pPr>
            <w:r w:rsidRPr="00E71069">
              <w:rPr>
                <w:color w:val="auto"/>
                <w:lang w:val="es-MX"/>
              </w:rPr>
              <w:t>Responsable</w:t>
            </w:r>
          </w:p>
        </w:tc>
        <w:tc>
          <w:tcPr>
            <w:tcW w:w="2312" w:type="dxa"/>
          </w:tcPr>
          <w:p w:rsidR="00E71069" w:rsidRPr="00E71069" w:rsidRDefault="00E71069" w:rsidP="00E71069">
            <w:pPr>
              <w:cnfStyle w:val="100000000000"/>
              <w:rPr>
                <w:color w:val="auto"/>
                <w:lang w:val="es-MX"/>
              </w:rPr>
            </w:pPr>
            <w:r w:rsidRPr="00E71069">
              <w:rPr>
                <w:color w:val="auto"/>
                <w:lang w:val="es-MX"/>
              </w:rPr>
              <w:t xml:space="preserve">Fecha </w:t>
            </w:r>
          </w:p>
        </w:tc>
      </w:tr>
      <w:tr w:rsidR="00E71069" w:rsidTr="00E71069">
        <w:trPr>
          <w:cnfStyle w:val="000000100000"/>
        </w:trPr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</w:tr>
      <w:tr w:rsidR="00E71069" w:rsidTr="00E71069"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</w:tr>
      <w:tr w:rsidR="00E71069" w:rsidTr="00E71069">
        <w:trPr>
          <w:cnfStyle w:val="000000100000"/>
        </w:trPr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</w:tr>
      <w:tr w:rsidR="00E71069" w:rsidTr="00E71069"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</w:tr>
      <w:tr w:rsidR="00E71069" w:rsidTr="00E71069">
        <w:trPr>
          <w:cnfStyle w:val="000000100000"/>
        </w:trPr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</w:tr>
      <w:tr w:rsidR="00E71069" w:rsidTr="00E71069"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</w:tr>
      <w:tr w:rsidR="00E71069" w:rsidTr="00E71069">
        <w:trPr>
          <w:cnfStyle w:val="000000100000"/>
        </w:trPr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</w:tr>
      <w:tr w:rsidR="00E71069" w:rsidTr="00E71069"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</w:tr>
      <w:tr w:rsidR="00E71069" w:rsidTr="00E71069">
        <w:trPr>
          <w:cnfStyle w:val="000000100000"/>
        </w:trPr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</w:tr>
      <w:tr w:rsidR="00E71069" w:rsidTr="00E71069"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</w:tr>
      <w:tr w:rsidR="00E71069" w:rsidTr="00E71069">
        <w:trPr>
          <w:cnfStyle w:val="000000100000"/>
        </w:trPr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</w:tr>
      <w:tr w:rsidR="00E71069" w:rsidTr="00E71069"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</w:tr>
      <w:tr w:rsidR="00E71069" w:rsidTr="00E71069">
        <w:trPr>
          <w:cnfStyle w:val="000000100000"/>
        </w:trPr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</w:tr>
      <w:tr w:rsidR="00E71069" w:rsidTr="00E71069"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</w:tr>
      <w:tr w:rsidR="00E71069" w:rsidTr="00E71069">
        <w:trPr>
          <w:cnfStyle w:val="000000100000"/>
        </w:trPr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100000"/>
              <w:rPr>
                <w:lang w:val="es-MX"/>
              </w:rPr>
            </w:pPr>
          </w:p>
        </w:tc>
      </w:tr>
      <w:tr w:rsidR="00E71069" w:rsidTr="00E71069">
        <w:tc>
          <w:tcPr>
            <w:cnfStyle w:val="001000000000"/>
            <w:tcW w:w="3037" w:type="dxa"/>
          </w:tcPr>
          <w:p w:rsidR="00E71069" w:rsidRDefault="00E71069" w:rsidP="00E71069">
            <w:pPr>
              <w:spacing w:line="360" w:lineRule="auto"/>
              <w:rPr>
                <w:lang w:val="es-MX"/>
              </w:rPr>
            </w:pPr>
          </w:p>
        </w:tc>
        <w:tc>
          <w:tcPr>
            <w:tcW w:w="376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  <w:tc>
          <w:tcPr>
            <w:tcW w:w="2312" w:type="dxa"/>
          </w:tcPr>
          <w:p w:rsidR="00E71069" w:rsidRDefault="00E71069" w:rsidP="00E71069">
            <w:pPr>
              <w:spacing w:line="360" w:lineRule="auto"/>
              <w:cnfStyle w:val="000000000000"/>
              <w:rPr>
                <w:lang w:val="es-MX"/>
              </w:rPr>
            </w:pPr>
          </w:p>
        </w:tc>
      </w:tr>
    </w:tbl>
    <w:p w:rsidR="00E71069" w:rsidRPr="00E71069" w:rsidRDefault="00E71069" w:rsidP="00E71069">
      <w:pPr>
        <w:rPr>
          <w:lang w:val="es-MX"/>
        </w:rPr>
      </w:pPr>
    </w:p>
    <w:p w:rsidR="00653BFB" w:rsidRDefault="004C4BF6" w:rsidP="004C4BF6">
      <w:pPr>
        <w:pStyle w:val="Ttulo"/>
        <w:rPr>
          <w:sz w:val="56"/>
          <w:lang w:val="es-MX"/>
        </w:rPr>
      </w:pPr>
      <w:r w:rsidRPr="004C4BF6">
        <w:rPr>
          <w:sz w:val="56"/>
          <w:lang w:val="es-MX"/>
        </w:rPr>
        <w:lastRenderedPageBreak/>
        <w:t xml:space="preserve">Periódico Mural </w:t>
      </w:r>
    </w:p>
    <w:p w:rsidR="004C4BF6" w:rsidRPr="004C4BF6" w:rsidRDefault="004C4BF6" w:rsidP="004C4BF6">
      <w:pPr>
        <w:rPr>
          <w:lang w:val="es-MX"/>
        </w:rPr>
      </w:pPr>
    </w:p>
    <w:tbl>
      <w:tblPr>
        <w:tblStyle w:val="GridTable4Accent3"/>
        <w:tblW w:w="0" w:type="auto"/>
        <w:tblLook w:val="04A0"/>
      </w:tblPr>
      <w:tblGrid>
        <w:gridCol w:w="3114"/>
        <w:gridCol w:w="5997"/>
      </w:tblGrid>
      <w:tr w:rsidR="004C4BF6" w:rsidTr="004C4BF6">
        <w:trPr>
          <w:cnfStyle w:val="100000000000"/>
        </w:trPr>
        <w:tc>
          <w:tcPr>
            <w:cnfStyle w:val="001000000000"/>
            <w:tcW w:w="3114" w:type="dxa"/>
          </w:tcPr>
          <w:p w:rsidR="004C4BF6" w:rsidRPr="004C4BF6" w:rsidRDefault="004C4BF6" w:rsidP="006D40F9">
            <w:pPr>
              <w:pStyle w:val="Ttulo"/>
              <w:rPr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noProof/>
                <w:color w:val="auto"/>
                <w:sz w:val="32"/>
                <w:szCs w:val="32"/>
                <w:lang w:val="es-MX"/>
              </w:rPr>
              <w:t>Mes</w:t>
            </w:r>
          </w:p>
        </w:tc>
        <w:tc>
          <w:tcPr>
            <w:tcW w:w="5997" w:type="dxa"/>
          </w:tcPr>
          <w:p w:rsidR="004C4BF6" w:rsidRPr="004C4BF6" w:rsidRDefault="004C4BF6" w:rsidP="006D40F9">
            <w:pPr>
              <w:pStyle w:val="Ttulo"/>
              <w:cnfStyle w:val="100000000000"/>
              <w:rPr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noProof/>
                <w:color w:val="auto"/>
                <w:sz w:val="32"/>
                <w:szCs w:val="32"/>
                <w:lang w:val="es-MX"/>
              </w:rPr>
              <w:t>Responsable</w:t>
            </w:r>
          </w:p>
        </w:tc>
      </w:tr>
      <w:tr w:rsidR="004C4BF6" w:rsidTr="004C4BF6">
        <w:trPr>
          <w:cnfStyle w:val="000000100000"/>
        </w:trPr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Agosto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1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Septiembre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0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rPr>
          <w:cnfStyle w:val="000000100000"/>
        </w:trPr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Octubre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1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Noviembre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0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rPr>
          <w:cnfStyle w:val="000000100000"/>
        </w:trPr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Diciembre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1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Enero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0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rPr>
          <w:cnfStyle w:val="000000100000"/>
        </w:trPr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Febrero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1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Marzo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0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rPr>
          <w:cnfStyle w:val="000000100000"/>
        </w:trPr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Abril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1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Mayo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0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rPr>
          <w:cnfStyle w:val="000000100000"/>
        </w:trPr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>Junio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1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  <w:tr w:rsidR="004C4BF6" w:rsidTr="004C4BF6">
        <w:tc>
          <w:tcPr>
            <w:cnfStyle w:val="001000000000"/>
            <w:tcW w:w="3114" w:type="dxa"/>
          </w:tcPr>
          <w:p w:rsidR="004C4BF6" w:rsidRPr="004C4BF6" w:rsidRDefault="004C4BF6" w:rsidP="004C4BF6">
            <w:pPr>
              <w:pStyle w:val="Ttulo"/>
              <w:spacing w:line="360" w:lineRule="auto"/>
              <w:rPr>
                <w:b w:val="0"/>
                <w:noProof/>
                <w:color w:val="auto"/>
                <w:sz w:val="32"/>
                <w:szCs w:val="32"/>
                <w:lang w:val="es-MX"/>
              </w:rPr>
            </w:pPr>
            <w:r w:rsidRPr="004C4BF6">
              <w:rPr>
                <w:b w:val="0"/>
                <w:noProof/>
                <w:color w:val="auto"/>
                <w:sz w:val="32"/>
                <w:szCs w:val="32"/>
                <w:lang w:val="es-MX"/>
              </w:rPr>
              <w:t xml:space="preserve">Julio </w:t>
            </w:r>
          </w:p>
        </w:tc>
        <w:tc>
          <w:tcPr>
            <w:tcW w:w="5997" w:type="dxa"/>
          </w:tcPr>
          <w:p w:rsidR="004C4BF6" w:rsidRPr="004C4BF6" w:rsidRDefault="004C4BF6" w:rsidP="004C4BF6">
            <w:pPr>
              <w:pStyle w:val="Ttulo"/>
              <w:spacing w:line="360" w:lineRule="auto"/>
              <w:cnfStyle w:val="000000000000"/>
              <w:rPr>
                <w:b/>
                <w:noProof/>
                <w:color w:val="auto"/>
                <w:sz w:val="32"/>
                <w:szCs w:val="32"/>
                <w:lang w:val="es-MX"/>
              </w:rPr>
            </w:pPr>
          </w:p>
        </w:tc>
      </w:tr>
    </w:tbl>
    <w:p w:rsidR="006D40F9" w:rsidRDefault="00A068FF" w:rsidP="006D40F9">
      <w:pPr>
        <w:pStyle w:val="Ttulo"/>
        <w:rPr>
          <w:noProof/>
          <w:lang w:val="es-MX"/>
        </w:rPr>
      </w:pPr>
      <w:r>
        <w:rPr>
          <w:b/>
          <w:noProof/>
          <w:color w:val="auto"/>
          <w:sz w:val="32"/>
          <w:szCs w:val="32"/>
          <w:lang w:val="es-ES" w:eastAsia="es-ES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page">
              <wp:posOffset>1806466</wp:posOffset>
            </wp:positionH>
            <wp:positionV relativeFrom="paragraph">
              <wp:posOffset>63500</wp:posOffset>
            </wp:positionV>
            <wp:extent cx="4335517" cy="1899908"/>
            <wp:effectExtent l="0" t="0" r="8255" b="5715"/>
            <wp:wrapNone/>
            <wp:docPr id="879" name="Imagen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593169125_505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125" b="27047"/>
                    <a:stretch/>
                  </pic:blipFill>
                  <pic:spPr bwMode="auto">
                    <a:xfrm>
                      <a:off x="0" y="0"/>
                      <a:ext cx="4335517" cy="189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D40F9" w:rsidRDefault="006D40F9" w:rsidP="006D40F9">
      <w:pPr>
        <w:pStyle w:val="Ttulo"/>
        <w:rPr>
          <w:noProof/>
          <w:lang w:val="es-MX"/>
        </w:rPr>
      </w:pPr>
    </w:p>
    <w:p w:rsidR="00E8092D" w:rsidRDefault="0096225B" w:rsidP="002F1C58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posOffset>4683651</wp:posOffset>
            </wp:positionH>
            <wp:positionV relativeFrom="paragraph">
              <wp:posOffset>-581025</wp:posOffset>
            </wp:positionV>
            <wp:extent cx="1198179" cy="1305909"/>
            <wp:effectExtent l="0" t="0" r="2540" b="8890"/>
            <wp:wrapNone/>
            <wp:docPr id="881" name="Imagen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VCOyHv6ehESh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179" cy="13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C58" w:rsidRPr="002F1C58">
        <w:rPr>
          <w:sz w:val="56"/>
          <w:lang w:val="es-MX"/>
        </w:rPr>
        <w:t>Estadística anual</w:t>
      </w:r>
    </w:p>
    <w:p w:rsidR="002F1C58" w:rsidRDefault="002F1C58" w:rsidP="002F1C58">
      <w:pPr>
        <w:rPr>
          <w:lang w:val="es-MX"/>
        </w:rPr>
      </w:pPr>
    </w:p>
    <w:tbl>
      <w:tblPr>
        <w:tblStyle w:val="GridTable4Accent6"/>
        <w:tblW w:w="0" w:type="auto"/>
        <w:tblLook w:val="04A0"/>
      </w:tblPr>
      <w:tblGrid>
        <w:gridCol w:w="1741"/>
        <w:gridCol w:w="579"/>
        <w:gridCol w:w="580"/>
        <w:gridCol w:w="581"/>
        <w:gridCol w:w="456"/>
        <w:gridCol w:w="513"/>
        <w:gridCol w:w="421"/>
        <w:gridCol w:w="456"/>
        <w:gridCol w:w="513"/>
        <w:gridCol w:w="421"/>
        <w:gridCol w:w="545"/>
        <w:gridCol w:w="546"/>
        <w:gridCol w:w="546"/>
        <w:gridCol w:w="1213"/>
      </w:tblGrid>
      <w:tr w:rsidR="002F1C58" w:rsidTr="002F1C58">
        <w:trPr>
          <w:cnfStyle w:val="100000000000"/>
        </w:trPr>
        <w:tc>
          <w:tcPr>
            <w:cnfStyle w:val="001000000000"/>
            <w:tcW w:w="1741" w:type="dxa"/>
            <w:vMerge w:val="restart"/>
          </w:tcPr>
          <w:p w:rsidR="002F1C58" w:rsidRPr="002F1C58" w:rsidRDefault="002F1C58" w:rsidP="002F1C58">
            <w:pPr>
              <w:rPr>
                <w:color w:val="auto"/>
                <w:sz w:val="24"/>
                <w:lang w:val="es-MX"/>
              </w:rPr>
            </w:pPr>
            <w:r w:rsidRPr="002F1C58">
              <w:rPr>
                <w:color w:val="auto"/>
                <w:sz w:val="24"/>
                <w:lang w:val="es-MX"/>
              </w:rPr>
              <w:t>Resumen estadístico del mes de</w:t>
            </w:r>
          </w:p>
        </w:tc>
        <w:tc>
          <w:tcPr>
            <w:tcW w:w="1740" w:type="dxa"/>
            <w:gridSpan w:val="3"/>
          </w:tcPr>
          <w:p w:rsidR="002F1C58" w:rsidRPr="002F1C58" w:rsidRDefault="002F1C58" w:rsidP="002F1C58">
            <w:pPr>
              <w:cnfStyle w:val="100000000000"/>
              <w:rPr>
                <w:color w:val="auto"/>
                <w:sz w:val="24"/>
                <w:lang w:val="es-MX"/>
              </w:rPr>
            </w:pPr>
            <w:r w:rsidRPr="002F1C58">
              <w:rPr>
                <w:color w:val="auto"/>
                <w:sz w:val="24"/>
                <w:lang w:val="es-MX"/>
              </w:rPr>
              <w:t>Inscripción</w:t>
            </w:r>
          </w:p>
        </w:tc>
        <w:tc>
          <w:tcPr>
            <w:tcW w:w="1390" w:type="dxa"/>
            <w:gridSpan w:val="3"/>
          </w:tcPr>
          <w:p w:rsidR="002F1C58" w:rsidRPr="002F1C58" w:rsidRDefault="002F1C58" w:rsidP="002F1C58">
            <w:pPr>
              <w:cnfStyle w:val="100000000000"/>
              <w:rPr>
                <w:color w:val="auto"/>
                <w:sz w:val="24"/>
                <w:lang w:val="es-MX"/>
              </w:rPr>
            </w:pPr>
            <w:r w:rsidRPr="002F1C58">
              <w:rPr>
                <w:color w:val="auto"/>
                <w:sz w:val="24"/>
                <w:lang w:val="es-MX"/>
              </w:rPr>
              <w:t>Altas en el mes</w:t>
            </w:r>
          </w:p>
        </w:tc>
        <w:tc>
          <w:tcPr>
            <w:tcW w:w="1390" w:type="dxa"/>
            <w:gridSpan w:val="3"/>
          </w:tcPr>
          <w:p w:rsidR="002F1C58" w:rsidRPr="002F1C58" w:rsidRDefault="002F1C58" w:rsidP="002F1C58">
            <w:pPr>
              <w:cnfStyle w:val="100000000000"/>
              <w:rPr>
                <w:color w:val="auto"/>
                <w:sz w:val="24"/>
                <w:lang w:val="es-MX"/>
              </w:rPr>
            </w:pPr>
            <w:r w:rsidRPr="002F1C58">
              <w:rPr>
                <w:color w:val="auto"/>
                <w:sz w:val="24"/>
                <w:lang w:val="es-MX"/>
              </w:rPr>
              <w:t>Bajas en el mes</w:t>
            </w:r>
          </w:p>
        </w:tc>
        <w:tc>
          <w:tcPr>
            <w:tcW w:w="1637" w:type="dxa"/>
            <w:gridSpan w:val="3"/>
          </w:tcPr>
          <w:p w:rsidR="002F1C58" w:rsidRPr="002F1C58" w:rsidRDefault="002F1C58" w:rsidP="002F1C58">
            <w:pPr>
              <w:cnfStyle w:val="100000000000"/>
              <w:rPr>
                <w:color w:val="auto"/>
                <w:sz w:val="24"/>
                <w:lang w:val="es-MX"/>
              </w:rPr>
            </w:pPr>
            <w:r w:rsidRPr="002F1C58">
              <w:rPr>
                <w:color w:val="auto"/>
                <w:sz w:val="24"/>
                <w:lang w:val="es-MX"/>
              </w:rPr>
              <w:t>Existencia</w:t>
            </w:r>
          </w:p>
        </w:tc>
        <w:tc>
          <w:tcPr>
            <w:tcW w:w="1213" w:type="dxa"/>
            <w:vMerge w:val="restart"/>
          </w:tcPr>
          <w:p w:rsidR="002F1C58" w:rsidRPr="002F1C58" w:rsidRDefault="002F1C58" w:rsidP="002F1C58">
            <w:pPr>
              <w:cnfStyle w:val="100000000000"/>
              <w:rPr>
                <w:color w:val="auto"/>
                <w:sz w:val="24"/>
                <w:lang w:val="es-MX"/>
              </w:rPr>
            </w:pPr>
            <w:r w:rsidRPr="002F1C58">
              <w:rPr>
                <w:color w:val="auto"/>
                <w:sz w:val="24"/>
                <w:lang w:val="es-MX"/>
              </w:rPr>
              <w:t xml:space="preserve">Días Hábiles </w:t>
            </w:r>
          </w:p>
        </w:tc>
      </w:tr>
      <w:tr w:rsidR="002F1C58" w:rsidTr="002F1C58">
        <w:trPr>
          <w:cnfStyle w:val="000000100000"/>
        </w:trPr>
        <w:tc>
          <w:tcPr>
            <w:cnfStyle w:val="001000000000"/>
            <w:tcW w:w="1741" w:type="dxa"/>
            <w:vMerge/>
          </w:tcPr>
          <w:p w:rsidR="002F1C58" w:rsidRPr="002F1C58" w:rsidRDefault="002F1C58" w:rsidP="002F1C58">
            <w:pPr>
              <w:rPr>
                <w:b w:val="0"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79" w:type="dxa"/>
            <w:shd w:val="clear" w:color="auto" w:fill="00CC00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H</w:t>
            </w:r>
          </w:p>
        </w:tc>
        <w:tc>
          <w:tcPr>
            <w:tcW w:w="580" w:type="dxa"/>
            <w:shd w:val="clear" w:color="auto" w:fill="FF0066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M</w:t>
            </w:r>
          </w:p>
        </w:tc>
        <w:tc>
          <w:tcPr>
            <w:tcW w:w="581" w:type="dxa"/>
            <w:shd w:val="clear" w:color="auto" w:fill="00B0F0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T</w:t>
            </w:r>
          </w:p>
        </w:tc>
        <w:tc>
          <w:tcPr>
            <w:tcW w:w="456" w:type="dxa"/>
            <w:shd w:val="clear" w:color="auto" w:fill="00CC00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H</w:t>
            </w:r>
          </w:p>
        </w:tc>
        <w:tc>
          <w:tcPr>
            <w:tcW w:w="513" w:type="dxa"/>
            <w:shd w:val="clear" w:color="auto" w:fill="FF0066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M</w:t>
            </w:r>
          </w:p>
        </w:tc>
        <w:tc>
          <w:tcPr>
            <w:tcW w:w="421" w:type="dxa"/>
            <w:shd w:val="clear" w:color="auto" w:fill="00B0F0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T</w:t>
            </w:r>
          </w:p>
        </w:tc>
        <w:tc>
          <w:tcPr>
            <w:tcW w:w="456" w:type="dxa"/>
            <w:shd w:val="clear" w:color="auto" w:fill="00CC00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H</w:t>
            </w:r>
          </w:p>
        </w:tc>
        <w:tc>
          <w:tcPr>
            <w:tcW w:w="513" w:type="dxa"/>
            <w:shd w:val="clear" w:color="auto" w:fill="FF0066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M</w:t>
            </w:r>
          </w:p>
        </w:tc>
        <w:tc>
          <w:tcPr>
            <w:tcW w:w="421" w:type="dxa"/>
            <w:shd w:val="clear" w:color="auto" w:fill="00B0F0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T</w:t>
            </w:r>
          </w:p>
        </w:tc>
        <w:tc>
          <w:tcPr>
            <w:tcW w:w="545" w:type="dxa"/>
            <w:shd w:val="clear" w:color="auto" w:fill="00CC00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H</w:t>
            </w:r>
          </w:p>
        </w:tc>
        <w:tc>
          <w:tcPr>
            <w:tcW w:w="546" w:type="dxa"/>
            <w:shd w:val="clear" w:color="auto" w:fill="FF0066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M</w:t>
            </w:r>
          </w:p>
        </w:tc>
        <w:tc>
          <w:tcPr>
            <w:tcW w:w="546" w:type="dxa"/>
            <w:shd w:val="clear" w:color="auto" w:fill="00B0F0"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/>
                <w:color w:val="auto"/>
                <w:sz w:val="24"/>
                <w:szCs w:val="24"/>
                <w:lang w:val="es-MX"/>
              </w:rPr>
              <w:t>T</w:t>
            </w:r>
          </w:p>
        </w:tc>
        <w:tc>
          <w:tcPr>
            <w:tcW w:w="1213" w:type="dxa"/>
            <w:vMerge/>
          </w:tcPr>
          <w:p w:rsidR="002F1C58" w:rsidRPr="002F1C58" w:rsidRDefault="002F1C58" w:rsidP="002F1C58">
            <w:pPr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Agosto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rPr>
          <w:cnfStyle w:val="000000100000"/>
        </w:trPr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Septiembre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Octubre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rPr>
          <w:cnfStyle w:val="000000100000"/>
        </w:trPr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Noviembre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Diciembre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rPr>
          <w:cnfStyle w:val="000000100000"/>
        </w:trPr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Enero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Febrero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rPr>
          <w:cnfStyle w:val="000000100000"/>
        </w:trPr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Marzo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Abril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rPr>
          <w:cnfStyle w:val="000000100000"/>
        </w:trPr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Mayo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Junio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rPr>
          <w:cnfStyle w:val="000000100000"/>
        </w:trPr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b w:val="0"/>
                <w:color w:val="auto"/>
                <w:sz w:val="24"/>
                <w:szCs w:val="24"/>
                <w:lang w:val="es-MX"/>
              </w:rPr>
            </w:pPr>
            <w:r w:rsidRPr="002F1C58">
              <w:rPr>
                <w:b w:val="0"/>
                <w:color w:val="auto"/>
                <w:sz w:val="24"/>
                <w:szCs w:val="24"/>
                <w:lang w:val="es-MX"/>
              </w:rPr>
              <w:t>Julio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1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  <w:tr w:rsidR="002F1C58" w:rsidTr="002F1C58">
        <w:tc>
          <w:tcPr>
            <w:cnfStyle w:val="001000000000"/>
            <w:tcW w:w="1741" w:type="dxa"/>
          </w:tcPr>
          <w:p w:rsidR="002F1C58" w:rsidRPr="002F1C58" w:rsidRDefault="002F1C58" w:rsidP="002F1C58">
            <w:pPr>
              <w:spacing w:line="480" w:lineRule="auto"/>
              <w:rPr>
                <w:color w:val="auto"/>
                <w:sz w:val="24"/>
                <w:szCs w:val="24"/>
                <w:lang w:val="es-MX"/>
              </w:rPr>
            </w:pPr>
            <w:r w:rsidRPr="002F1C58">
              <w:rPr>
                <w:color w:val="auto"/>
                <w:sz w:val="24"/>
                <w:szCs w:val="24"/>
                <w:lang w:val="es-MX"/>
              </w:rPr>
              <w:t>TOTAL</w:t>
            </w:r>
          </w:p>
        </w:tc>
        <w:tc>
          <w:tcPr>
            <w:tcW w:w="579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0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8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5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421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5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546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  <w:tc>
          <w:tcPr>
            <w:tcW w:w="1213" w:type="dxa"/>
          </w:tcPr>
          <w:p w:rsidR="002F1C58" w:rsidRPr="002F1C58" w:rsidRDefault="002F1C58" w:rsidP="002F1C58">
            <w:pPr>
              <w:spacing w:line="480" w:lineRule="auto"/>
              <w:cnfStyle w:val="000000000000"/>
              <w:rPr>
                <w:b/>
                <w:color w:val="auto"/>
                <w:sz w:val="24"/>
                <w:szCs w:val="24"/>
                <w:lang w:val="es-MX"/>
              </w:rPr>
            </w:pPr>
          </w:p>
        </w:tc>
      </w:tr>
    </w:tbl>
    <w:p w:rsidR="002F1C58" w:rsidRPr="002F1C58" w:rsidRDefault="0096225B" w:rsidP="002F1C58">
      <w:pPr>
        <w:spacing w:line="480" w:lineRule="auto"/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1079873</wp:posOffset>
            </wp:positionH>
            <wp:positionV relativeFrom="paragraph">
              <wp:posOffset>152554</wp:posOffset>
            </wp:positionV>
            <wp:extent cx="1391914" cy="1135117"/>
            <wp:effectExtent l="0" t="0" r="0" b="8255"/>
            <wp:wrapNone/>
            <wp:docPr id="882" name="Imagen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14" cy="1135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92D" w:rsidRDefault="00E8092D" w:rsidP="00E8092D">
      <w:pPr>
        <w:rPr>
          <w:lang w:val="es-MX"/>
        </w:rPr>
      </w:pPr>
    </w:p>
    <w:p w:rsidR="00CC3B7F" w:rsidRDefault="00CC3B7F" w:rsidP="00E8092D">
      <w:pPr>
        <w:rPr>
          <w:lang w:val="es-MX"/>
        </w:rPr>
      </w:pPr>
    </w:p>
    <w:p w:rsidR="00CC3B7F" w:rsidRPr="00853D49" w:rsidRDefault="00265A73" w:rsidP="00853D49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5178753</wp:posOffset>
            </wp:positionH>
            <wp:positionV relativeFrom="paragraph">
              <wp:posOffset>-591995</wp:posOffset>
            </wp:positionV>
            <wp:extent cx="836187" cy="1008993"/>
            <wp:effectExtent l="0" t="0" r="2540" b="1270"/>
            <wp:wrapNone/>
            <wp:docPr id="883" name="Imagen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" name="ibaQAdrsUN1mv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87" cy="100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4A4">
        <w:rPr>
          <w:sz w:val="56"/>
          <w:lang w:val="es-MX"/>
        </w:rPr>
        <w:t>Fi</w:t>
      </w:r>
      <w:r w:rsidR="00853D49">
        <w:rPr>
          <w:sz w:val="56"/>
          <w:lang w:val="es-MX"/>
        </w:rPr>
        <w:t>cha de Preinscripción</w:t>
      </w:r>
    </w:p>
    <w:tbl>
      <w:tblPr>
        <w:tblStyle w:val="Tablaconcuadrcula"/>
        <w:tblW w:w="0" w:type="auto"/>
        <w:tblInd w:w="-431" w:type="dxa"/>
        <w:tblLook w:val="04A0"/>
      </w:tblPr>
      <w:tblGrid>
        <w:gridCol w:w="710"/>
        <w:gridCol w:w="4276"/>
        <w:gridCol w:w="2103"/>
        <w:gridCol w:w="2453"/>
      </w:tblGrid>
      <w:tr w:rsidR="00853D49" w:rsidTr="00265A73">
        <w:tc>
          <w:tcPr>
            <w:tcW w:w="710" w:type="dxa"/>
            <w:shd w:val="clear" w:color="auto" w:fill="00CC00"/>
          </w:tcPr>
          <w:p w:rsidR="00853D49" w:rsidRPr="00BE6029" w:rsidRDefault="00853D49" w:rsidP="00E8092D">
            <w:pPr>
              <w:rPr>
                <w:b/>
                <w:color w:val="auto"/>
                <w:sz w:val="22"/>
                <w:szCs w:val="22"/>
                <w:lang w:val="es-MX"/>
              </w:rPr>
            </w:pPr>
            <w:r w:rsidRPr="00BE6029">
              <w:rPr>
                <w:b/>
                <w:color w:val="auto"/>
                <w:sz w:val="22"/>
                <w:szCs w:val="22"/>
                <w:lang w:val="es-MX"/>
              </w:rPr>
              <w:t>No.</w:t>
            </w:r>
          </w:p>
        </w:tc>
        <w:tc>
          <w:tcPr>
            <w:tcW w:w="4276" w:type="dxa"/>
            <w:shd w:val="clear" w:color="auto" w:fill="00CC00"/>
          </w:tcPr>
          <w:p w:rsidR="00853D49" w:rsidRPr="00BE6029" w:rsidRDefault="00853D49" w:rsidP="00E8092D">
            <w:pPr>
              <w:rPr>
                <w:b/>
                <w:color w:val="auto"/>
                <w:sz w:val="22"/>
                <w:szCs w:val="22"/>
                <w:lang w:val="es-MX"/>
              </w:rPr>
            </w:pPr>
            <w:r w:rsidRPr="00BE6029">
              <w:rPr>
                <w:b/>
                <w:color w:val="auto"/>
                <w:sz w:val="22"/>
                <w:szCs w:val="22"/>
                <w:lang w:val="es-MX"/>
              </w:rPr>
              <w:t>Nombre</w:t>
            </w:r>
          </w:p>
        </w:tc>
        <w:tc>
          <w:tcPr>
            <w:tcW w:w="2103" w:type="dxa"/>
            <w:shd w:val="clear" w:color="auto" w:fill="00CC00"/>
          </w:tcPr>
          <w:p w:rsidR="00853D49" w:rsidRPr="00BE6029" w:rsidRDefault="00853D49" w:rsidP="00E8092D">
            <w:pPr>
              <w:rPr>
                <w:b/>
                <w:color w:val="auto"/>
                <w:sz w:val="22"/>
                <w:szCs w:val="22"/>
                <w:lang w:val="es-MX"/>
              </w:rPr>
            </w:pPr>
            <w:r w:rsidRPr="00BE6029">
              <w:rPr>
                <w:b/>
                <w:color w:val="auto"/>
                <w:sz w:val="22"/>
                <w:szCs w:val="22"/>
                <w:lang w:val="es-MX"/>
              </w:rPr>
              <w:t>Fecha de NaC.</w:t>
            </w:r>
          </w:p>
        </w:tc>
        <w:tc>
          <w:tcPr>
            <w:tcW w:w="2453" w:type="dxa"/>
            <w:shd w:val="clear" w:color="auto" w:fill="00CC00"/>
          </w:tcPr>
          <w:p w:rsidR="00853D49" w:rsidRPr="00BE6029" w:rsidRDefault="00853D49" w:rsidP="00E8092D">
            <w:pPr>
              <w:rPr>
                <w:b/>
                <w:color w:val="auto"/>
                <w:sz w:val="22"/>
                <w:szCs w:val="22"/>
                <w:lang w:val="es-MX"/>
              </w:rPr>
            </w:pPr>
            <w:r w:rsidRPr="00BE6029">
              <w:rPr>
                <w:b/>
                <w:color w:val="auto"/>
                <w:sz w:val="22"/>
                <w:szCs w:val="22"/>
                <w:lang w:val="es-MX"/>
              </w:rPr>
              <w:t>CURP</w:t>
            </w: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9938C1" w:rsidP="009938C1">
            <w:pPr>
              <w:tabs>
                <w:tab w:val="left" w:pos="885"/>
                <w:tab w:val="center" w:pos="2030"/>
              </w:tabs>
              <w:jc w:val="left"/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ab/>
            </w:r>
            <w:r>
              <w:rPr>
                <w:sz w:val="20"/>
                <w:szCs w:val="20"/>
                <w:lang w:val="es-MX"/>
              </w:rPr>
              <w:tab/>
            </w:r>
            <w:r>
              <w:rPr>
                <w:sz w:val="20"/>
                <w:szCs w:val="20"/>
                <w:lang w:val="es-MX"/>
              </w:rPr>
              <w:tab/>
            </w:r>
            <w:r>
              <w:rPr>
                <w:sz w:val="20"/>
                <w:szCs w:val="20"/>
                <w:lang w:val="es-MX"/>
              </w:rPr>
              <w:tab/>
            </w: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853D49" w:rsidTr="009947D8">
        <w:tc>
          <w:tcPr>
            <w:tcW w:w="710" w:type="dxa"/>
          </w:tcPr>
          <w:p w:rsidR="00853D49" w:rsidRPr="00BE6029" w:rsidRDefault="00853D4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853D49" w:rsidRPr="00BE6029" w:rsidRDefault="00853D4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BE6029" w:rsidTr="009947D8">
        <w:tc>
          <w:tcPr>
            <w:tcW w:w="710" w:type="dxa"/>
          </w:tcPr>
          <w:p w:rsidR="00BE6029" w:rsidRPr="00BE6029" w:rsidRDefault="00BE602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BE6029" w:rsidTr="009947D8">
        <w:tc>
          <w:tcPr>
            <w:tcW w:w="710" w:type="dxa"/>
          </w:tcPr>
          <w:p w:rsidR="00BE6029" w:rsidRPr="00BE6029" w:rsidRDefault="00BE602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BE6029" w:rsidTr="009947D8">
        <w:tc>
          <w:tcPr>
            <w:tcW w:w="710" w:type="dxa"/>
          </w:tcPr>
          <w:p w:rsidR="00BE6029" w:rsidRPr="00BE6029" w:rsidRDefault="00BE602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BE6029" w:rsidTr="009947D8">
        <w:tc>
          <w:tcPr>
            <w:tcW w:w="710" w:type="dxa"/>
          </w:tcPr>
          <w:p w:rsidR="00BE6029" w:rsidRPr="00BE6029" w:rsidRDefault="00BE602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BE6029" w:rsidTr="009947D8">
        <w:tc>
          <w:tcPr>
            <w:tcW w:w="710" w:type="dxa"/>
          </w:tcPr>
          <w:p w:rsidR="00BE6029" w:rsidRPr="00BE6029" w:rsidRDefault="00BE602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BE6029" w:rsidTr="009947D8">
        <w:tc>
          <w:tcPr>
            <w:tcW w:w="710" w:type="dxa"/>
          </w:tcPr>
          <w:p w:rsidR="00BE6029" w:rsidRPr="00BE6029" w:rsidRDefault="00BE602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</w:tr>
      <w:tr w:rsidR="00BE6029" w:rsidTr="009947D8">
        <w:tc>
          <w:tcPr>
            <w:tcW w:w="710" w:type="dxa"/>
          </w:tcPr>
          <w:p w:rsidR="00BE6029" w:rsidRPr="00BE6029" w:rsidRDefault="00BE6029" w:rsidP="009947D8">
            <w:pPr>
              <w:pStyle w:val="Prrafodelista"/>
              <w:numPr>
                <w:ilvl w:val="0"/>
                <w:numId w:val="1"/>
              </w:numPr>
              <w:jc w:val="left"/>
              <w:rPr>
                <w:sz w:val="20"/>
                <w:szCs w:val="20"/>
                <w:lang w:val="es-MX"/>
              </w:rPr>
            </w:pPr>
          </w:p>
        </w:tc>
        <w:tc>
          <w:tcPr>
            <w:tcW w:w="4276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10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  <w:tc>
          <w:tcPr>
            <w:tcW w:w="2453" w:type="dxa"/>
          </w:tcPr>
          <w:p w:rsidR="00BE6029" w:rsidRPr="00BE6029" w:rsidRDefault="00BE6029" w:rsidP="00E8092D">
            <w:pPr>
              <w:rPr>
                <w:sz w:val="20"/>
                <w:szCs w:val="20"/>
                <w:lang w:val="es-MX"/>
              </w:rPr>
            </w:pPr>
          </w:p>
        </w:tc>
      </w:tr>
    </w:tbl>
    <w:p w:rsidR="00CC3B7F" w:rsidRDefault="00CC3B7F" w:rsidP="00E8092D">
      <w:pPr>
        <w:rPr>
          <w:lang w:val="es-MX"/>
        </w:rPr>
      </w:pPr>
    </w:p>
    <w:p w:rsidR="00CC3B7F" w:rsidRPr="00BE6029" w:rsidRDefault="00BE6029" w:rsidP="00BE6029">
      <w:pPr>
        <w:pStyle w:val="Ttulo"/>
        <w:rPr>
          <w:sz w:val="56"/>
          <w:lang w:val="es-MX"/>
        </w:rPr>
      </w:pPr>
      <w:r w:rsidRPr="00BE6029">
        <w:rPr>
          <w:sz w:val="56"/>
          <w:lang w:val="es-MX"/>
        </w:rPr>
        <w:t>Horario de clases</w:t>
      </w:r>
    </w:p>
    <w:p w:rsidR="00CC3B7F" w:rsidRDefault="00CC3B7F" w:rsidP="00E8092D">
      <w:pPr>
        <w:rPr>
          <w:lang w:val="es-MX"/>
        </w:rPr>
      </w:pPr>
    </w:p>
    <w:tbl>
      <w:tblPr>
        <w:tblStyle w:val="GridTable4Accent2"/>
        <w:tblW w:w="0" w:type="auto"/>
        <w:tblLook w:val="04A0"/>
      </w:tblPr>
      <w:tblGrid>
        <w:gridCol w:w="1518"/>
        <w:gridCol w:w="1518"/>
        <w:gridCol w:w="1518"/>
        <w:gridCol w:w="1575"/>
        <w:gridCol w:w="1519"/>
        <w:gridCol w:w="1519"/>
      </w:tblGrid>
      <w:tr w:rsidR="00BE6029" w:rsidTr="009938C1">
        <w:trPr>
          <w:cnfStyle w:val="100000000000"/>
        </w:trPr>
        <w:tc>
          <w:tcPr>
            <w:cnfStyle w:val="001000000000"/>
            <w:tcW w:w="1518" w:type="dxa"/>
          </w:tcPr>
          <w:p w:rsidR="00BE6029" w:rsidRPr="009938C1" w:rsidRDefault="00BE6029" w:rsidP="00E8092D">
            <w:pPr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Hora</w:t>
            </w:r>
          </w:p>
        </w:tc>
        <w:tc>
          <w:tcPr>
            <w:tcW w:w="1518" w:type="dxa"/>
          </w:tcPr>
          <w:p w:rsidR="00BE6029" w:rsidRPr="009938C1" w:rsidRDefault="00BE6029" w:rsidP="00E8092D">
            <w:pPr>
              <w:cnfStyle w:val="10000000000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Lunes</w:t>
            </w:r>
          </w:p>
        </w:tc>
        <w:tc>
          <w:tcPr>
            <w:tcW w:w="1518" w:type="dxa"/>
          </w:tcPr>
          <w:p w:rsidR="00BE6029" w:rsidRPr="009938C1" w:rsidRDefault="00BE6029" w:rsidP="00E8092D">
            <w:pPr>
              <w:cnfStyle w:val="10000000000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Martes</w:t>
            </w:r>
          </w:p>
        </w:tc>
        <w:tc>
          <w:tcPr>
            <w:tcW w:w="1519" w:type="dxa"/>
          </w:tcPr>
          <w:p w:rsidR="00BE6029" w:rsidRPr="009938C1" w:rsidRDefault="009938C1" w:rsidP="00E8092D">
            <w:pPr>
              <w:cnfStyle w:val="10000000000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Miércoles</w:t>
            </w:r>
          </w:p>
        </w:tc>
        <w:tc>
          <w:tcPr>
            <w:tcW w:w="1519" w:type="dxa"/>
          </w:tcPr>
          <w:p w:rsidR="00BE6029" w:rsidRPr="009938C1" w:rsidRDefault="00BE6029" w:rsidP="00E8092D">
            <w:pPr>
              <w:cnfStyle w:val="10000000000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>Jueves</w:t>
            </w:r>
          </w:p>
        </w:tc>
        <w:tc>
          <w:tcPr>
            <w:tcW w:w="1519" w:type="dxa"/>
          </w:tcPr>
          <w:p w:rsidR="00BE6029" w:rsidRPr="009938C1" w:rsidRDefault="00BE6029" w:rsidP="00E8092D">
            <w:pPr>
              <w:cnfStyle w:val="100000000000"/>
              <w:rPr>
                <w:color w:val="auto"/>
                <w:sz w:val="28"/>
                <w:szCs w:val="28"/>
                <w:lang w:val="es-MX"/>
              </w:rPr>
            </w:pPr>
            <w:r w:rsidRPr="009938C1">
              <w:rPr>
                <w:color w:val="auto"/>
                <w:sz w:val="28"/>
                <w:szCs w:val="28"/>
                <w:lang w:val="es-MX"/>
              </w:rPr>
              <w:t xml:space="preserve">Viernes </w:t>
            </w:r>
          </w:p>
        </w:tc>
      </w:tr>
      <w:tr w:rsidR="009938C1" w:rsidTr="009938C1">
        <w:trPr>
          <w:cnfStyle w:val="000000100000"/>
        </w:trPr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rPr>
          <w:cnfStyle w:val="000000100000"/>
        </w:trPr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rPr>
          <w:cnfStyle w:val="000000100000"/>
        </w:trPr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rPr>
          <w:cnfStyle w:val="000000100000"/>
        </w:trPr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rPr>
          <w:cnfStyle w:val="000000100000"/>
        </w:trPr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0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  <w:tr w:rsidR="009938C1" w:rsidTr="009938C1">
        <w:trPr>
          <w:cnfStyle w:val="000000100000"/>
        </w:trPr>
        <w:tc>
          <w:tcPr>
            <w:cnfStyle w:val="001000000000"/>
            <w:tcW w:w="1518" w:type="dxa"/>
          </w:tcPr>
          <w:p w:rsidR="009938C1" w:rsidRPr="009938C1" w:rsidRDefault="009938C1" w:rsidP="009938C1">
            <w:pPr>
              <w:spacing w:line="360" w:lineRule="auto"/>
              <w:rPr>
                <w:b w:val="0"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8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  <w:tc>
          <w:tcPr>
            <w:tcW w:w="1519" w:type="dxa"/>
          </w:tcPr>
          <w:p w:rsidR="009938C1" w:rsidRPr="009938C1" w:rsidRDefault="009938C1" w:rsidP="009938C1">
            <w:pPr>
              <w:spacing w:line="360" w:lineRule="auto"/>
              <w:cnfStyle w:val="000000100000"/>
              <w:rPr>
                <w:b/>
                <w:color w:val="auto"/>
                <w:sz w:val="28"/>
                <w:szCs w:val="28"/>
                <w:lang w:val="es-MX"/>
              </w:rPr>
            </w:pPr>
          </w:p>
        </w:tc>
      </w:tr>
    </w:tbl>
    <w:p w:rsidR="00BE6029" w:rsidRDefault="009938C1" w:rsidP="00E8092D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96813</wp:posOffset>
            </wp:positionV>
            <wp:extent cx="2827606" cy="2827606"/>
            <wp:effectExtent l="0" t="0" r="0" b="0"/>
            <wp:wrapNone/>
            <wp:docPr id="884" name="Imagen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buho_lindo_del_dibujo_animado_en_colores_brillante_reloj_de_pared-r9241d1de08164721bbad1c23c6bd20c2_fup13_8byvr_512.jpg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06" cy="2827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C58" w:rsidRDefault="002F1C58" w:rsidP="00E8092D">
      <w:pPr>
        <w:rPr>
          <w:lang w:val="es-MX"/>
        </w:rPr>
      </w:pPr>
    </w:p>
    <w:p w:rsidR="002F1C58" w:rsidRDefault="002F1C58" w:rsidP="002F1C58">
      <w:pPr>
        <w:rPr>
          <w:lang w:val="es-MX"/>
        </w:rPr>
      </w:pPr>
      <w:r>
        <w:rPr>
          <w:lang w:val="es-MX"/>
        </w:rPr>
        <w:br w:type="page"/>
      </w:r>
    </w:p>
    <w:p w:rsidR="00CC3B7F" w:rsidRDefault="004C299A" w:rsidP="00E8092D">
      <w:pPr>
        <w:rPr>
          <w:lang w:val="es-MX"/>
        </w:rPr>
      </w:pPr>
      <w:r>
        <w:rPr>
          <w:noProof/>
          <w:lang w:val="es-ES" w:eastAsia="es-ES"/>
        </w:rPr>
        <w:lastRenderedPageBreak/>
        <w:pict>
          <v:group id="Grupo 108" o:spid="_x0000_s1133" style="position:absolute;left:0;text-align:left;margin-left:-15.3pt;margin-top:10.2pt;width:486.95pt;height:316.5pt;z-index:251812864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">
            <v:shape id="Imagen 885" o:spid="_x0000_s1135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QEvGAAAA3AAAAA8AAABkcnMvZG93bnJldi54bWxEj0FrwkAUhO9C/8PyCr3ppkIlpK4hrRQ9&#10;WbTtwdsz+0xCs2/T7GoSf71bEDwOM/MNM097U4szta6yrOB5EoEgzq2uuFDw/fUxjkE4j6yxtkwK&#10;BnKQLh5Gc0y07XhL550vRICwS1BB6X2TSOnykgy6iW2Ig3e0rUEfZFtI3WIX4KaW0yiaSYMVh4US&#10;G3ovKf/dnYyCta67De8Py/xt9bn/u/wMRbYalHp67LNXEJ56fw/f2mutII5f4P9MOA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1dAS8YAAADcAAAADwAAAAAAAAAAAAAA&#10;AACfAgAAZHJzL2Rvd25yZXYueG1sUEsFBgAAAAAEAAQA9wAAAJIDAAAAAA==&#10;">
              <v:imagedata r:id="rId36" o:title="Lunares-blancos-floral-vintage-014"/>
              <v:path arrowok="t"/>
            </v:shape>
            <v:shape id="Imagen 886" o:spid="_x0000_s1134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54FPDAAAA3AAAAA8AAABkcnMvZG93bnJldi54bWxEj0+LwjAUxO8LfofwhL2tqSJSqlFEXSjo&#10;xT8Xb4/m2ZYmL6XJ1u63NwsLHoeZ+Q2z2gzWiJ46XztWMJ0kIIgLp2suFdyu318pCB+QNRrHpOCX&#10;PGzWo48VZto9+Uz9JZQiQthnqKAKoc2k9EVFFv3EtcTRe7jOYoiyK6Xu8Bnh1shZkiykxZrjQoUt&#10;7SoqmsuPVeCa+3xq+uaEp/mwvzaH/GjyXKnP8bBdggg0hHf4v51rBWm6gL8z8Qj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ngU8MAAADcAAAADwAAAAAAAAAAAAAAAACf&#10;AgAAZHJzL2Rvd25yZXYueG1sUEsFBgAAAAAEAAQA9wAAAI8DAAAAAA==&#10;">
              <v:imagedata r:id="rId37" o:title="owl post2"/>
              <v:path arrowok="t"/>
            </v:shape>
          </v:group>
        </w:pict>
      </w:r>
    </w:p>
    <w:p w:rsidR="00CC3B7F" w:rsidRDefault="00CC3B7F" w:rsidP="00E8092D">
      <w:pPr>
        <w:rPr>
          <w:lang w:val="es-MX"/>
        </w:rPr>
      </w:pPr>
    </w:p>
    <w:p w:rsidR="00CC3B7F" w:rsidRDefault="00CC3B7F" w:rsidP="00E8092D">
      <w:pPr>
        <w:rPr>
          <w:lang w:val="es-MX"/>
        </w:rPr>
      </w:pPr>
    </w:p>
    <w:p w:rsidR="00CC3B7F" w:rsidRDefault="004C299A" w:rsidP="00E8092D">
      <w:pPr>
        <w:rPr>
          <w:lang w:val="es-MX"/>
        </w:rPr>
      </w:pPr>
      <w:r>
        <w:rPr>
          <w:noProof/>
          <w:lang w:val="es-ES" w:eastAsia="es-ES"/>
        </w:rPr>
        <w:pict>
          <v:shape id="_x0000_s1132" type="#_x0000_t202" style="position:absolute;left:0;text-align:left;margin-left:77.4pt;margin-top:1.3pt;width:307.85pt;height:100.8pt;z-index:2518149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" filled="f" stroked="f">
            <v:textbox>
              <w:txbxContent>
                <w:p w:rsidR="00D15DAE" w:rsidRPr="00C41C98" w:rsidRDefault="00D15DAE" w:rsidP="00C41C98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r w:rsidRPr="00C41C98">
                    <w:rPr>
                      <w:color w:val="000000" w:themeColor="text1"/>
                      <w:sz w:val="144"/>
                    </w:rPr>
                    <w:t>Agosto</w:t>
                  </w:r>
                </w:p>
              </w:txbxContent>
            </v:textbox>
            <w10:wrap type="square" anchorx="margin"/>
          </v:shape>
        </w:pict>
      </w:r>
    </w:p>
    <w:p w:rsidR="00CC3B7F" w:rsidRDefault="00CC3B7F" w:rsidP="00E8092D">
      <w:pPr>
        <w:rPr>
          <w:lang w:val="es-MX"/>
        </w:rPr>
      </w:pPr>
    </w:p>
    <w:p w:rsidR="00C41C98" w:rsidRDefault="00C41C98" w:rsidP="00E8092D">
      <w:pPr>
        <w:rPr>
          <w:lang w:val="es-MX"/>
        </w:rPr>
      </w:pPr>
    </w:p>
    <w:p w:rsidR="00C41C98" w:rsidRPr="00C41C98" w:rsidRDefault="00C41C98" w:rsidP="00C41C98">
      <w:pPr>
        <w:rPr>
          <w:lang w:val="es-MX"/>
        </w:rPr>
      </w:pPr>
    </w:p>
    <w:p w:rsidR="00C41C98" w:rsidRPr="00C41C98" w:rsidRDefault="00C41C98" w:rsidP="00C41C98">
      <w:pPr>
        <w:rPr>
          <w:lang w:val="es-MX"/>
        </w:rPr>
      </w:pPr>
    </w:p>
    <w:p w:rsidR="00C41C98" w:rsidRPr="00C41C98" w:rsidRDefault="00C41C98" w:rsidP="00C41C98">
      <w:pPr>
        <w:rPr>
          <w:lang w:val="es-MX"/>
        </w:rPr>
      </w:pPr>
    </w:p>
    <w:p w:rsidR="00C41C98" w:rsidRPr="00C41C98" w:rsidRDefault="00C41C98" w:rsidP="00C41C98">
      <w:pPr>
        <w:rPr>
          <w:lang w:val="es-MX"/>
        </w:rPr>
      </w:pPr>
    </w:p>
    <w:p w:rsidR="00C41C98" w:rsidRPr="00C41C98" w:rsidRDefault="00C41C98" w:rsidP="00C41C98">
      <w:pPr>
        <w:rPr>
          <w:lang w:val="es-MX"/>
        </w:rPr>
      </w:pPr>
    </w:p>
    <w:p w:rsidR="00C41C98" w:rsidRPr="00C41C98" w:rsidRDefault="00C41C98" w:rsidP="00C41C98">
      <w:pPr>
        <w:rPr>
          <w:lang w:val="es-MX"/>
        </w:rPr>
      </w:pPr>
    </w:p>
    <w:p w:rsidR="00C41C98" w:rsidRPr="00C41C98" w:rsidRDefault="00C41C98" w:rsidP="00C41C98">
      <w:pPr>
        <w:rPr>
          <w:lang w:val="es-MX"/>
        </w:rPr>
      </w:pPr>
    </w:p>
    <w:p w:rsidR="00C41C98" w:rsidRPr="00C41C98" w:rsidRDefault="00C41C98" w:rsidP="00C41C98">
      <w:pPr>
        <w:rPr>
          <w:lang w:val="es-MX"/>
        </w:rPr>
      </w:pPr>
    </w:p>
    <w:p w:rsidR="00C41C98" w:rsidRDefault="00C41C98" w:rsidP="00E062F6">
      <w:pPr>
        <w:jc w:val="both"/>
        <w:rPr>
          <w:lang w:val="es-MX"/>
        </w:rPr>
      </w:pPr>
    </w:p>
    <w:p w:rsidR="00C41C98" w:rsidRDefault="00C41C98" w:rsidP="00C41C98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C41C98" w:rsidTr="00E062F6">
        <w:trPr>
          <w:cnfStyle w:val="100000000000"/>
        </w:trPr>
        <w:tc>
          <w:tcPr>
            <w:cnfStyle w:val="001000000000"/>
            <w:tcW w:w="1134" w:type="dxa"/>
          </w:tcPr>
          <w:p w:rsidR="00C41C98" w:rsidRPr="00E062F6" w:rsidRDefault="00C41C98" w:rsidP="00C41C98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C41C98" w:rsidRPr="00E062F6" w:rsidRDefault="00C41C98" w:rsidP="00C41C98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C41C98" w:rsidRPr="00E062F6" w:rsidRDefault="00C41C98" w:rsidP="00C41C98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C41C98" w:rsidRPr="00E062F6" w:rsidRDefault="00C41C98" w:rsidP="00C41C98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C41C98" w:rsidRPr="00E062F6" w:rsidRDefault="00C41C98" w:rsidP="00C41C98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C41C98" w:rsidRPr="00E062F6" w:rsidRDefault="00C41C98" w:rsidP="00C41C98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C41C98" w:rsidRPr="00E062F6" w:rsidRDefault="00C41C98" w:rsidP="00C41C98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C41C98" w:rsidTr="00E062F6">
        <w:trPr>
          <w:cnfStyle w:val="000000100000"/>
        </w:trPr>
        <w:tc>
          <w:tcPr>
            <w:cnfStyle w:val="001000000000"/>
            <w:tcW w:w="1134" w:type="dxa"/>
          </w:tcPr>
          <w:p w:rsid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rPr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</w:t>
            </w:r>
          </w:p>
        </w:tc>
      </w:tr>
      <w:tr w:rsidR="00C41C98" w:rsidTr="00E062F6">
        <w:tc>
          <w:tcPr>
            <w:cnfStyle w:val="001000000000"/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rPr>
                <w:color w:val="C00000"/>
                <w:lang w:val="es-MX"/>
              </w:rPr>
            </w:pPr>
            <w:r w:rsidRPr="00C41C98">
              <w:rPr>
                <w:color w:val="C00000"/>
                <w:lang w:val="es-MX"/>
              </w:rPr>
              <w:t>2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8</w:t>
            </w:r>
          </w:p>
        </w:tc>
      </w:tr>
      <w:tr w:rsidR="00C41C98" w:rsidTr="00E062F6">
        <w:trPr>
          <w:cnfStyle w:val="000000100000"/>
        </w:trPr>
        <w:tc>
          <w:tcPr>
            <w:cnfStyle w:val="001000000000"/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rPr>
                <w:color w:val="C00000"/>
                <w:lang w:val="es-MX"/>
              </w:rPr>
            </w:pPr>
            <w:r w:rsidRPr="00C41C98">
              <w:rPr>
                <w:color w:val="C00000"/>
                <w:lang w:val="es-MX"/>
              </w:rPr>
              <w:t>9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15</w:t>
            </w:r>
          </w:p>
        </w:tc>
      </w:tr>
      <w:tr w:rsidR="00C41C98" w:rsidTr="00E062F6">
        <w:tc>
          <w:tcPr>
            <w:cnfStyle w:val="001000000000"/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rPr>
                <w:color w:val="C00000"/>
                <w:lang w:val="es-MX"/>
              </w:rPr>
            </w:pPr>
            <w:r w:rsidRPr="00C41C98">
              <w:rPr>
                <w:color w:val="C00000"/>
                <w:lang w:val="es-MX"/>
              </w:rPr>
              <w:t>16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22</w:t>
            </w:r>
          </w:p>
        </w:tc>
      </w:tr>
      <w:tr w:rsidR="00C41C98" w:rsidTr="00E062F6">
        <w:trPr>
          <w:cnfStyle w:val="000000100000"/>
        </w:trPr>
        <w:tc>
          <w:tcPr>
            <w:cnfStyle w:val="001000000000"/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rPr>
                <w:color w:val="C00000"/>
                <w:lang w:val="es-MX"/>
              </w:rPr>
            </w:pPr>
            <w:r w:rsidRPr="00C41C98">
              <w:rPr>
                <w:color w:val="C00000"/>
                <w:lang w:val="es-MX"/>
              </w:rPr>
              <w:t>23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1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29</w:t>
            </w:r>
          </w:p>
        </w:tc>
      </w:tr>
      <w:tr w:rsidR="00C41C98" w:rsidTr="00E062F6">
        <w:tc>
          <w:tcPr>
            <w:cnfStyle w:val="001000000000"/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rPr>
                <w:color w:val="C00000"/>
                <w:lang w:val="es-MX"/>
              </w:rPr>
            </w:pPr>
            <w:r w:rsidRPr="00C41C98">
              <w:rPr>
                <w:color w:val="C00000"/>
                <w:lang w:val="es-MX"/>
              </w:rPr>
              <w:t>30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  <w:r w:rsidRPr="00C41C98">
              <w:rPr>
                <w:color w:val="auto"/>
                <w:lang w:val="es-MX"/>
              </w:rPr>
              <w:t>31</w:t>
            </w: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C41C98" w:rsidRPr="00C41C98" w:rsidRDefault="00C41C98" w:rsidP="00C41C98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</w:tr>
    </w:tbl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E062F6" w:rsidRPr="00E062F6" w:rsidRDefault="00E062F6" w:rsidP="00E062F6">
      <w:pPr>
        <w:rPr>
          <w:color w:val="auto"/>
        </w:rPr>
      </w:pPr>
      <w:r w:rsidRPr="00E062F6">
        <w:rPr>
          <w:color w:val="auto"/>
        </w:rPr>
        <w:t>Valor del mes:</w:t>
      </w:r>
    </w:p>
    <w:p w:rsidR="00E062F6" w:rsidRPr="00E062F6" w:rsidRDefault="00E062F6" w:rsidP="00E062F6">
      <w:pPr>
        <w:rPr>
          <w:b/>
          <w:color w:val="auto"/>
          <w:sz w:val="72"/>
        </w:rPr>
      </w:pPr>
      <w:r w:rsidRPr="00E062F6">
        <w:rPr>
          <w:b/>
          <w:color w:val="auto"/>
          <w:sz w:val="72"/>
        </w:rPr>
        <w:t>Libertad</w:t>
      </w:r>
    </w:p>
    <w:p w:rsidR="00487F01" w:rsidRDefault="00487F01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487F01" w:rsidRPr="00BE6029" w:rsidRDefault="00487F01" w:rsidP="00487F01">
      <w:pPr>
        <w:pStyle w:val="Ttulo"/>
        <w:rPr>
          <w:sz w:val="56"/>
          <w:lang w:val="es-MX"/>
        </w:rPr>
      </w:pPr>
      <w:r>
        <w:rPr>
          <w:sz w:val="56"/>
          <w:lang w:val="es-MX"/>
        </w:rPr>
        <w:t>Efemérides del mes</w:t>
      </w:r>
    </w:p>
    <w:p w:rsidR="00487F01" w:rsidRDefault="00487F01" w:rsidP="00487F01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5339715" cy="3853815"/>
            <wp:effectExtent l="0" t="0" r="0" b="0"/>
            <wp:wrapNone/>
            <wp:docPr id="3" name="Imagen 3" descr="http://lh6.ggpht.com/-bWOBwR752iU/U98V-XFZFuI/AAAAAAAAMok/eOc-d6IN3f8/image_thumb.pn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h6.ggpht.com/-bWOBwR752iU/U98V-XFZFuI/AAAAAAAAMok/eOc-d6IN3f8/image_thumb.png?imgmax=8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p w:rsidR="00487F01" w:rsidRDefault="00487F01" w:rsidP="00487F01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487F01" w:rsidTr="00487F01">
        <w:tc>
          <w:tcPr>
            <w:tcW w:w="9111" w:type="dxa"/>
          </w:tcPr>
          <w:p w:rsidR="00487F01" w:rsidRDefault="00487F01" w:rsidP="00487F01">
            <w:pPr>
              <w:rPr>
                <w:lang w:val="es-MX"/>
              </w:rPr>
            </w:pPr>
          </w:p>
        </w:tc>
      </w:tr>
      <w:tr w:rsidR="00487F01" w:rsidTr="00487F01">
        <w:tc>
          <w:tcPr>
            <w:tcW w:w="9111" w:type="dxa"/>
          </w:tcPr>
          <w:p w:rsidR="00487F01" w:rsidRDefault="00487F01" w:rsidP="00487F01">
            <w:pPr>
              <w:rPr>
                <w:lang w:val="es-MX"/>
              </w:rPr>
            </w:pPr>
          </w:p>
        </w:tc>
      </w:tr>
      <w:tr w:rsidR="00487F01" w:rsidTr="00487F01">
        <w:tc>
          <w:tcPr>
            <w:tcW w:w="9111" w:type="dxa"/>
          </w:tcPr>
          <w:p w:rsidR="00487F01" w:rsidRDefault="00487F01" w:rsidP="00487F01">
            <w:pPr>
              <w:rPr>
                <w:lang w:val="es-MX"/>
              </w:rPr>
            </w:pPr>
          </w:p>
        </w:tc>
      </w:tr>
      <w:tr w:rsidR="00487F01" w:rsidTr="00487F01">
        <w:tc>
          <w:tcPr>
            <w:tcW w:w="9111" w:type="dxa"/>
          </w:tcPr>
          <w:p w:rsidR="00487F01" w:rsidRDefault="00487F01" w:rsidP="00487F01">
            <w:pPr>
              <w:rPr>
                <w:lang w:val="es-MX"/>
              </w:rPr>
            </w:pPr>
          </w:p>
        </w:tc>
      </w:tr>
      <w:tr w:rsidR="00487F01" w:rsidTr="00487F01">
        <w:tc>
          <w:tcPr>
            <w:tcW w:w="9111" w:type="dxa"/>
          </w:tcPr>
          <w:p w:rsidR="00487F01" w:rsidRDefault="00487F01" w:rsidP="00487F01">
            <w:pPr>
              <w:rPr>
                <w:lang w:val="es-MX"/>
              </w:rPr>
            </w:pPr>
          </w:p>
        </w:tc>
      </w:tr>
      <w:tr w:rsidR="00487F01" w:rsidTr="00487F01">
        <w:tc>
          <w:tcPr>
            <w:tcW w:w="9111" w:type="dxa"/>
          </w:tcPr>
          <w:p w:rsidR="00487F01" w:rsidRDefault="00487F01" w:rsidP="00487F01">
            <w:pPr>
              <w:rPr>
                <w:lang w:val="es-MX"/>
              </w:rPr>
            </w:pPr>
          </w:p>
        </w:tc>
      </w:tr>
      <w:tr w:rsidR="00487F01" w:rsidTr="00487F01">
        <w:tc>
          <w:tcPr>
            <w:tcW w:w="9111" w:type="dxa"/>
          </w:tcPr>
          <w:p w:rsidR="00487F01" w:rsidRDefault="00487F01" w:rsidP="00487F01">
            <w:pPr>
              <w:rPr>
                <w:lang w:val="es-MX"/>
              </w:rPr>
            </w:pPr>
          </w:p>
        </w:tc>
      </w:tr>
      <w:tr w:rsidR="00487F01" w:rsidTr="00487F01">
        <w:tc>
          <w:tcPr>
            <w:tcW w:w="9111" w:type="dxa"/>
          </w:tcPr>
          <w:p w:rsidR="00487F01" w:rsidRDefault="00487F01" w:rsidP="00487F01">
            <w:pPr>
              <w:jc w:val="both"/>
              <w:rPr>
                <w:lang w:val="es-MX"/>
              </w:rPr>
            </w:pPr>
          </w:p>
        </w:tc>
      </w:tr>
    </w:tbl>
    <w:p w:rsidR="00487F01" w:rsidRDefault="00487F01" w:rsidP="00487F01">
      <w:pPr>
        <w:jc w:val="both"/>
        <w:rPr>
          <w:lang w:val="es-MX"/>
        </w:rPr>
      </w:pPr>
      <w:r>
        <w:rPr>
          <w:lang w:val="es-MX"/>
        </w:rPr>
        <w:br w:type="page"/>
      </w:r>
    </w:p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CE1EB2" w:rsidRDefault="00CE1EB2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EF4E04" w:rsidTr="00EF4E04">
        <w:tc>
          <w:tcPr>
            <w:tcW w:w="9111" w:type="dxa"/>
          </w:tcPr>
          <w:p w:rsidR="00EF4E04" w:rsidRP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>Lunes 17</w:t>
            </w:r>
          </w:p>
          <w:p w:rsidR="00EF4E04" w:rsidRP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EF4E04" w:rsidRP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EF4E04" w:rsidRP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EF4E04" w:rsidTr="00EF4E04">
        <w:tc>
          <w:tcPr>
            <w:tcW w:w="9111" w:type="dxa"/>
          </w:tcPr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>Martes 18</w:t>
            </w: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EF4E04" w:rsidRP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EF4E04" w:rsidTr="00EF4E04">
        <w:tc>
          <w:tcPr>
            <w:tcW w:w="9111" w:type="dxa"/>
          </w:tcPr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19</w:t>
            </w: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EF4E04" w:rsidRP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EF4E04" w:rsidTr="00EF4E04">
        <w:tc>
          <w:tcPr>
            <w:tcW w:w="9111" w:type="dxa"/>
          </w:tcPr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20</w:t>
            </w: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EF4E04" w:rsidTr="00EF4E04">
        <w:tc>
          <w:tcPr>
            <w:tcW w:w="9111" w:type="dxa"/>
          </w:tcPr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21</w:t>
            </w: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EF4E04" w:rsidRDefault="00EF4E04" w:rsidP="00C41C98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CE1EB2" w:rsidRPr="00EF4E04" w:rsidTr="00431A2D">
        <w:tc>
          <w:tcPr>
            <w:tcW w:w="9111" w:type="dxa"/>
          </w:tcPr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 24</w:t>
            </w:r>
          </w:p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CE1EB2" w:rsidRPr="00EF4E04" w:rsidTr="00431A2D">
        <w:tc>
          <w:tcPr>
            <w:tcW w:w="9111" w:type="dxa"/>
          </w:tcPr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25</w:t>
            </w: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CE1EB2" w:rsidRPr="00EF4E04" w:rsidTr="00431A2D">
        <w:tc>
          <w:tcPr>
            <w:tcW w:w="9111" w:type="dxa"/>
          </w:tcPr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26</w:t>
            </w: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CE1EB2" w:rsidTr="00431A2D">
        <w:tc>
          <w:tcPr>
            <w:tcW w:w="9111" w:type="dxa"/>
          </w:tcPr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27</w:t>
            </w: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CE1EB2" w:rsidTr="00431A2D">
        <w:tc>
          <w:tcPr>
            <w:tcW w:w="9111" w:type="dxa"/>
          </w:tcPr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28</w:t>
            </w: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CE1EB2" w:rsidRPr="00EF4E04" w:rsidTr="00431A2D">
        <w:tc>
          <w:tcPr>
            <w:tcW w:w="9111" w:type="dxa"/>
          </w:tcPr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31</w:t>
            </w:r>
          </w:p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CE1EB2" w:rsidRPr="00EF4E04" w:rsidTr="00431A2D">
        <w:trPr>
          <w:trHeight w:val="2206"/>
        </w:trPr>
        <w:tc>
          <w:tcPr>
            <w:tcW w:w="9111" w:type="dxa"/>
          </w:tcPr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CE1EB2" w:rsidRPr="00EF4E04" w:rsidRDefault="00CE1EB2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C41C98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CC3B7F" w:rsidRDefault="00C41C98" w:rsidP="00C41C98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:rsidR="002979F8" w:rsidRDefault="00BD3A6A" w:rsidP="002979F8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9F8">
        <w:rPr>
          <w:sz w:val="56"/>
          <w:lang w:val="es-MX"/>
        </w:rPr>
        <w:t xml:space="preserve">Consejo técnico escolar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  <w:tr w:rsidR="002979F8" w:rsidTr="002979F8">
        <w:tc>
          <w:tcPr>
            <w:tcW w:w="9111" w:type="dxa"/>
          </w:tcPr>
          <w:p w:rsidR="002979F8" w:rsidRDefault="002979F8" w:rsidP="002979F8">
            <w:pPr>
              <w:spacing w:line="360" w:lineRule="auto"/>
              <w:rPr>
                <w:lang w:val="es-MX"/>
              </w:rPr>
            </w:pPr>
          </w:p>
        </w:tc>
      </w:tr>
    </w:tbl>
    <w:p w:rsidR="002979F8" w:rsidRPr="002979F8" w:rsidRDefault="002979F8" w:rsidP="002979F8">
      <w:pPr>
        <w:rPr>
          <w:lang w:val="es-MX"/>
        </w:rPr>
      </w:pPr>
    </w:p>
    <w:p w:rsidR="001779F9" w:rsidRDefault="00C3610E" w:rsidP="001779F9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4916805</wp:posOffset>
            </wp:positionH>
            <wp:positionV relativeFrom="paragraph">
              <wp:posOffset>-766928</wp:posOffset>
            </wp:positionV>
            <wp:extent cx="985444" cy="1184564"/>
            <wp:effectExtent l="0" t="0" r="5715" b="0"/>
            <wp:wrapNone/>
            <wp:docPr id="720" name="Imagen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-409419</wp:posOffset>
            </wp:positionV>
            <wp:extent cx="1019330" cy="831272"/>
            <wp:effectExtent l="0" t="0" r="9525" b="6985"/>
            <wp:wrapNone/>
            <wp:docPr id="722" name="Imagen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9F9">
        <w:rPr>
          <w:sz w:val="56"/>
          <w:lang w:val="es-MX"/>
        </w:rPr>
        <w:t>Asistencia de agosto</w:t>
      </w:r>
    </w:p>
    <w:tbl>
      <w:tblPr>
        <w:tblStyle w:val="Tablaconcuadrcula"/>
        <w:tblW w:w="9640" w:type="dxa"/>
        <w:tblInd w:w="-431" w:type="dxa"/>
        <w:tblLook w:val="04A0"/>
      </w:tblPr>
      <w:tblGrid>
        <w:gridCol w:w="646"/>
        <w:gridCol w:w="5025"/>
        <w:gridCol w:w="567"/>
        <w:gridCol w:w="567"/>
        <w:gridCol w:w="567"/>
        <w:gridCol w:w="567"/>
        <w:gridCol w:w="567"/>
        <w:gridCol w:w="567"/>
        <w:gridCol w:w="567"/>
      </w:tblGrid>
      <w:tr w:rsidR="001779F9" w:rsidTr="001416B2">
        <w:tc>
          <w:tcPr>
            <w:tcW w:w="646" w:type="dxa"/>
            <w:shd w:val="clear" w:color="auto" w:fill="00B0F0"/>
          </w:tcPr>
          <w:p w:rsidR="001779F9" w:rsidRPr="001779F9" w:rsidRDefault="001779F9" w:rsidP="001779F9">
            <w:pPr>
              <w:rPr>
                <w:b/>
                <w:color w:val="auto"/>
                <w:sz w:val="20"/>
                <w:szCs w:val="20"/>
                <w:lang w:val="es-MX"/>
              </w:rPr>
            </w:pPr>
            <w:r w:rsidRPr="001779F9">
              <w:rPr>
                <w:b/>
                <w:color w:val="auto"/>
                <w:sz w:val="20"/>
                <w:szCs w:val="20"/>
                <w:lang w:val="es-MX"/>
              </w:rPr>
              <w:t>No.</w:t>
            </w:r>
          </w:p>
        </w:tc>
        <w:tc>
          <w:tcPr>
            <w:tcW w:w="5025" w:type="dxa"/>
            <w:shd w:val="clear" w:color="auto" w:fill="00B0F0"/>
          </w:tcPr>
          <w:p w:rsidR="001779F9" w:rsidRPr="001779F9" w:rsidRDefault="001779F9" w:rsidP="001779F9">
            <w:pPr>
              <w:rPr>
                <w:b/>
                <w:color w:val="auto"/>
                <w:sz w:val="20"/>
                <w:szCs w:val="20"/>
                <w:lang w:val="es-MX"/>
              </w:rPr>
            </w:pPr>
            <w:r w:rsidRPr="001779F9">
              <w:rPr>
                <w:b/>
                <w:color w:val="auto"/>
                <w:sz w:val="20"/>
                <w:szCs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B0F0"/>
          </w:tcPr>
          <w:p w:rsidR="001779F9" w:rsidRPr="001779F9" w:rsidRDefault="001779F9" w:rsidP="001779F9">
            <w:pPr>
              <w:rPr>
                <w:b/>
                <w:color w:val="auto"/>
                <w:sz w:val="20"/>
                <w:szCs w:val="20"/>
                <w:lang w:val="es-MX"/>
              </w:rPr>
            </w:pPr>
            <w:r w:rsidRPr="001779F9">
              <w:rPr>
                <w:b/>
                <w:color w:val="auto"/>
                <w:sz w:val="20"/>
                <w:szCs w:val="20"/>
                <w:lang w:val="es-MX"/>
              </w:rPr>
              <w:t>L</w:t>
            </w:r>
          </w:p>
        </w:tc>
        <w:tc>
          <w:tcPr>
            <w:tcW w:w="567" w:type="dxa"/>
            <w:shd w:val="clear" w:color="auto" w:fill="00B0F0"/>
          </w:tcPr>
          <w:p w:rsidR="001779F9" w:rsidRPr="001779F9" w:rsidRDefault="001779F9" w:rsidP="001779F9">
            <w:pPr>
              <w:rPr>
                <w:b/>
                <w:color w:val="auto"/>
                <w:sz w:val="20"/>
                <w:szCs w:val="20"/>
                <w:lang w:val="es-MX"/>
              </w:rPr>
            </w:pPr>
            <w:r w:rsidRPr="001779F9">
              <w:rPr>
                <w:b/>
                <w:color w:val="auto"/>
                <w:sz w:val="20"/>
                <w:szCs w:val="20"/>
                <w:lang w:val="es-MX"/>
              </w:rPr>
              <w:t>M</w:t>
            </w:r>
          </w:p>
        </w:tc>
        <w:tc>
          <w:tcPr>
            <w:tcW w:w="567" w:type="dxa"/>
            <w:shd w:val="clear" w:color="auto" w:fill="00B0F0"/>
          </w:tcPr>
          <w:p w:rsidR="001779F9" w:rsidRPr="001779F9" w:rsidRDefault="001779F9" w:rsidP="001779F9">
            <w:pPr>
              <w:rPr>
                <w:b/>
                <w:color w:val="auto"/>
                <w:sz w:val="20"/>
                <w:szCs w:val="20"/>
                <w:lang w:val="es-MX"/>
              </w:rPr>
            </w:pPr>
            <w:r w:rsidRPr="001779F9">
              <w:rPr>
                <w:b/>
                <w:color w:val="auto"/>
                <w:sz w:val="20"/>
                <w:szCs w:val="20"/>
                <w:lang w:val="es-MX"/>
              </w:rPr>
              <w:t>M</w:t>
            </w:r>
          </w:p>
        </w:tc>
        <w:tc>
          <w:tcPr>
            <w:tcW w:w="567" w:type="dxa"/>
            <w:shd w:val="clear" w:color="auto" w:fill="00B0F0"/>
          </w:tcPr>
          <w:p w:rsidR="001779F9" w:rsidRPr="001779F9" w:rsidRDefault="001779F9" w:rsidP="001779F9">
            <w:pPr>
              <w:rPr>
                <w:b/>
                <w:color w:val="auto"/>
                <w:sz w:val="20"/>
                <w:szCs w:val="20"/>
                <w:lang w:val="es-MX"/>
              </w:rPr>
            </w:pPr>
            <w:r w:rsidRPr="001779F9">
              <w:rPr>
                <w:b/>
                <w:color w:val="auto"/>
                <w:sz w:val="20"/>
                <w:szCs w:val="20"/>
                <w:lang w:val="es-MX"/>
              </w:rPr>
              <w:t>J</w:t>
            </w:r>
          </w:p>
        </w:tc>
        <w:tc>
          <w:tcPr>
            <w:tcW w:w="567" w:type="dxa"/>
            <w:shd w:val="clear" w:color="auto" w:fill="00B0F0"/>
          </w:tcPr>
          <w:p w:rsidR="001779F9" w:rsidRPr="001779F9" w:rsidRDefault="001779F9" w:rsidP="001779F9">
            <w:pPr>
              <w:rPr>
                <w:b/>
                <w:color w:val="auto"/>
                <w:sz w:val="20"/>
                <w:szCs w:val="20"/>
                <w:lang w:val="es-MX"/>
              </w:rPr>
            </w:pPr>
            <w:r w:rsidRPr="001779F9">
              <w:rPr>
                <w:b/>
                <w:color w:val="auto"/>
                <w:sz w:val="20"/>
                <w:szCs w:val="20"/>
                <w:lang w:val="es-MX"/>
              </w:rPr>
              <w:t>V</w:t>
            </w:r>
          </w:p>
        </w:tc>
        <w:tc>
          <w:tcPr>
            <w:tcW w:w="567" w:type="dxa"/>
            <w:shd w:val="clear" w:color="auto" w:fill="00B0F0"/>
          </w:tcPr>
          <w:p w:rsidR="001779F9" w:rsidRPr="001779F9" w:rsidRDefault="001779F9" w:rsidP="001779F9">
            <w:pPr>
              <w:rPr>
                <w:b/>
                <w:color w:val="auto"/>
                <w:sz w:val="20"/>
                <w:szCs w:val="20"/>
                <w:lang w:val="es-MX"/>
              </w:rPr>
            </w:pPr>
            <w:r w:rsidRPr="001779F9">
              <w:rPr>
                <w:b/>
                <w:color w:val="auto"/>
                <w:sz w:val="20"/>
                <w:szCs w:val="20"/>
                <w:lang w:val="es-MX"/>
              </w:rPr>
              <w:t>L</w:t>
            </w:r>
          </w:p>
        </w:tc>
        <w:tc>
          <w:tcPr>
            <w:tcW w:w="567" w:type="dxa"/>
            <w:shd w:val="clear" w:color="auto" w:fill="00B0F0"/>
          </w:tcPr>
          <w:p w:rsidR="001779F9" w:rsidRPr="001779F9" w:rsidRDefault="001779F9" w:rsidP="001779F9">
            <w:pPr>
              <w:rPr>
                <w:b/>
                <w:color w:val="auto"/>
                <w:sz w:val="20"/>
                <w:szCs w:val="20"/>
                <w:lang w:val="es-MX"/>
              </w:rPr>
            </w:pPr>
            <w:r w:rsidRPr="001779F9">
              <w:rPr>
                <w:b/>
                <w:color w:val="auto"/>
                <w:sz w:val="20"/>
                <w:szCs w:val="20"/>
                <w:lang w:val="es-MX"/>
              </w:rPr>
              <w:t>T</w:t>
            </w: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RP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  <w:tr w:rsidR="001779F9" w:rsidTr="001779F9">
        <w:tc>
          <w:tcPr>
            <w:tcW w:w="646" w:type="dxa"/>
          </w:tcPr>
          <w:p w:rsidR="001779F9" w:rsidRPr="001779F9" w:rsidRDefault="001779F9" w:rsidP="001779F9">
            <w:pPr>
              <w:pStyle w:val="Prrafodelista"/>
              <w:numPr>
                <w:ilvl w:val="0"/>
                <w:numId w:val="2"/>
              </w:num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025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  <w:tc>
          <w:tcPr>
            <w:tcW w:w="567" w:type="dxa"/>
          </w:tcPr>
          <w:p w:rsidR="001779F9" w:rsidRPr="001779F9" w:rsidRDefault="001779F9" w:rsidP="001779F9">
            <w:pPr>
              <w:rPr>
                <w:color w:val="auto"/>
                <w:sz w:val="20"/>
                <w:szCs w:val="20"/>
                <w:lang w:val="es-MX"/>
              </w:rPr>
            </w:pPr>
          </w:p>
        </w:tc>
      </w:tr>
    </w:tbl>
    <w:p w:rsidR="001779F9" w:rsidRDefault="005C3BBA" w:rsidP="005C3BBA">
      <w:pPr>
        <w:pStyle w:val="Ttulo"/>
        <w:rPr>
          <w:sz w:val="48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posOffset>5694218</wp:posOffset>
            </wp:positionH>
            <wp:positionV relativeFrom="paragraph">
              <wp:posOffset>-581544</wp:posOffset>
            </wp:positionV>
            <wp:extent cx="639674" cy="768927"/>
            <wp:effectExtent l="0" t="0" r="8255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74" cy="76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BBA">
        <w:rPr>
          <w:sz w:val="48"/>
          <w:lang w:val="es-MX"/>
        </w:rPr>
        <w:t xml:space="preserve">Resultados de evaluación </w:t>
      </w:r>
      <w:r>
        <w:rPr>
          <w:sz w:val="48"/>
          <w:lang w:val="es-MX"/>
        </w:rPr>
        <w:t>diagnó</w:t>
      </w:r>
      <w:r w:rsidRPr="005C3BBA">
        <w:rPr>
          <w:sz w:val="48"/>
          <w:lang w:val="es-MX"/>
        </w:rPr>
        <w:t>stica</w:t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C3BBA" w:rsidTr="005C3BBA">
        <w:tc>
          <w:tcPr>
            <w:tcW w:w="911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5C3BBA" w:rsidTr="005C3BBA">
        <w:tc>
          <w:tcPr>
            <w:tcW w:w="911" w:type="dxa"/>
          </w:tcPr>
          <w:p w:rsidR="005C3BBA" w:rsidRPr="005C3BBA" w:rsidRDefault="005C3BBA" w:rsidP="005C3BBA">
            <w:pPr>
              <w:pStyle w:val="Prrafodelista"/>
              <w:numPr>
                <w:ilvl w:val="0"/>
                <w:numId w:val="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5C3BBA" w:rsidRPr="005C3BBA" w:rsidRDefault="005C3BBA" w:rsidP="005C3BBA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5C3BBA" w:rsidRPr="005C3BBA" w:rsidRDefault="005C3BBA" w:rsidP="005C3BBA">
      <w:pPr>
        <w:rPr>
          <w:lang w:val="es-MX"/>
        </w:rPr>
      </w:pPr>
    </w:p>
    <w:p w:rsidR="003903B9" w:rsidRPr="003903B9" w:rsidRDefault="008A612B" w:rsidP="003903B9">
      <w:pPr>
        <w:pStyle w:val="Ttulo"/>
        <w:rPr>
          <w:sz w:val="28"/>
        </w:rPr>
      </w:pPr>
      <w:r>
        <w:rPr>
          <w:noProof/>
          <w:sz w:val="28"/>
          <w:lang w:val="es-ES" w:eastAsia="es-ES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3B9" w:rsidRPr="003903B9">
        <w:rPr>
          <w:sz w:val="28"/>
        </w:rPr>
        <w:t>Primer Momento (agosto)</w:t>
      </w:r>
    </w:p>
    <w:p w:rsidR="003903B9" w:rsidRPr="00970A32" w:rsidRDefault="003903B9" w:rsidP="003903B9">
      <w:pPr>
        <w:pStyle w:val="Ttulo"/>
        <w:rPr>
          <w:sz w:val="28"/>
          <w:lang w:val="es-ES"/>
        </w:rPr>
      </w:pPr>
      <w:r w:rsidRPr="00970A32">
        <w:rPr>
          <w:sz w:val="28"/>
          <w:lang w:val="es-ES"/>
        </w:rPr>
        <w:t>Regist</w:t>
      </w:r>
      <w:r w:rsidR="008A612B" w:rsidRPr="00970A32">
        <w:rPr>
          <w:sz w:val="28"/>
          <w:lang w:val="es-ES"/>
        </w:rPr>
        <w:t>ro de Competencia Lectora 1er.</w:t>
      </w:r>
      <w:r w:rsidRPr="00970A32">
        <w:rPr>
          <w:sz w:val="28"/>
          <w:lang w:val="es-ES"/>
        </w:rPr>
        <w:t xml:space="preserve"> grado</w:t>
      </w:r>
    </w:p>
    <w:p w:rsidR="003903B9" w:rsidRPr="00970A32" w:rsidRDefault="003903B9" w:rsidP="003903B9">
      <w:pPr>
        <w:rPr>
          <w:lang w:val="es-ES"/>
        </w:rPr>
      </w:pPr>
    </w:p>
    <w:tbl>
      <w:tblPr>
        <w:tblStyle w:val="Tablaconcuadrcula"/>
        <w:tblW w:w="9640" w:type="dxa"/>
        <w:tblInd w:w="-431" w:type="dxa"/>
        <w:tblLook w:val="04A0"/>
      </w:tblPr>
      <w:tblGrid>
        <w:gridCol w:w="568"/>
        <w:gridCol w:w="3171"/>
        <w:gridCol w:w="1905"/>
        <w:gridCol w:w="1969"/>
        <w:gridCol w:w="2027"/>
      </w:tblGrid>
      <w:tr w:rsidR="003903B9" w:rsidRPr="00970A32" w:rsidTr="003903B9">
        <w:trPr>
          <w:trHeight w:val="510"/>
        </w:trPr>
        <w:tc>
          <w:tcPr>
            <w:tcW w:w="568" w:type="dxa"/>
            <w:vAlign w:val="center"/>
          </w:tcPr>
          <w:p w:rsidR="003903B9" w:rsidRPr="003903B9" w:rsidRDefault="003903B9" w:rsidP="00431A2D">
            <w:pPr>
              <w:pStyle w:val="Sinespaciado"/>
              <w:rPr>
                <w:color w:val="auto"/>
                <w:sz w:val="16"/>
                <w:szCs w:val="20"/>
              </w:rPr>
            </w:pPr>
            <w:r w:rsidRPr="003903B9">
              <w:rPr>
                <w:color w:val="auto"/>
                <w:sz w:val="16"/>
                <w:szCs w:val="20"/>
              </w:rPr>
              <w:t>No.</w:t>
            </w:r>
          </w:p>
        </w:tc>
        <w:tc>
          <w:tcPr>
            <w:tcW w:w="3171" w:type="dxa"/>
            <w:vAlign w:val="center"/>
          </w:tcPr>
          <w:p w:rsidR="003903B9" w:rsidRPr="003903B9" w:rsidRDefault="003903B9" w:rsidP="00431A2D">
            <w:pPr>
              <w:pStyle w:val="Sinespaciado"/>
              <w:rPr>
                <w:color w:val="auto"/>
                <w:sz w:val="16"/>
                <w:szCs w:val="20"/>
              </w:rPr>
            </w:pPr>
            <w:r w:rsidRPr="003903B9">
              <w:rPr>
                <w:color w:val="auto"/>
                <w:sz w:val="16"/>
                <w:szCs w:val="20"/>
              </w:rPr>
              <w:t>Nombre del alumno</w:t>
            </w:r>
          </w:p>
        </w:tc>
        <w:tc>
          <w:tcPr>
            <w:tcW w:w="1905" w:type="dxa"/>
            <w:vAlign w:val="center"/>
          </w:tcPr>
          <w:p w:rsidR="003903B9" w:rsidRPr="00970A32" w:rsidRDefault="003903B9" w:rsidP="00431A2D">
            <w:pPr>
              <w:pStyle w:val="Sinespaciado"/>
              <w:rPr>
                <w:color w:val="auto"/>
                <w:sz w:val="16"/>
                <w:szCs w:val="20"/>
                <w:lang w:val="es-ES"/>
              </w:rPr>
            </w:pPr>
            <w:r w:rsidRPr="00970A32">
              <w:rPr>
                <w:color w:val="auto"/>
                <w:sz w:val="16"/>
                <w:szCs w:val="20"/>
                <w:lang w:val="es-ES"/>
              </w:rPr>
              <w:t>Comenta de qué puede tratar un texto a partir de su título.</w:t>
            </w:r>
          </w:p>
        </w:tc>
        <w:tc>
          <w:tcPr>
            <w:tcW w:w="1969" w:type="dxa"/>
            <w:vAlign w:val="center"/>
          </w:tcPr>
          <w:p w:rsidR="003903B9" w:rsidRPr="00970A32" w:rsidRDefault="003903B9" w:rsidP="00431A2D">
            <w:pPr>
              <w:pStyle w:val="Sinespaciado"/>
              <w:rPr>
                <w:color w:val="auto"/>
                <w:sz w:val="16"/>
                <w:szCs w:val="20"/>
                <w:lang w:val="es-ES"/>
              </w:rPr>
            </w:pPr>
            <w:r w:rsidRPr="00970A32">
              <w:rPr>
                <w:color w:val="auto"/>
                <w:sz w:val="16"/>
                <w:szCs w:val="20"/>
                <w:lang w:val="es-ES"/>
              </w:rPr>
              <w:t>Localiza información específica en un texto.</w:t>
            </w:r>
          </w:p>
        </w:tc>
        <w:tc>
          <w:tcPr>
            <w:tcW w:w="2027" w:type="dxa"/>
            <w:vAlign w:val="center"/>
          </w:tcPr>
          <w:p w:rsidR="003903B9" w:rsidRPr="00970A32" w:rsidRDefault="003903B9" w:rsidP="00431A2D">
            <w:pPr>
              <w:pStyle w:val="Sinespaciado"/>
              <w:rPr>
                <w:color w:val="auto"/>
                <w:sz w:val="16"/>
                <w:szCs w:val="20"/>
                <w:lang w:val="es-ES"/>
              </w:rPr>
            </w:pPr>
            <w:r w:rsidRPr="00970A32">
              <w:rPr>
                <w:color w:val="auto"/>
                <w:sz w:val="16"/>
                <w:szCs w:val="20"/>
                <w:lang w:val="es-ES"/>
              </w:rPr>
              <w:t>Opina sobre el contenido de un texto.</w:t>
            </w: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4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5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6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7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8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9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10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11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12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13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14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15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16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17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18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19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20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21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22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23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24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25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26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27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28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29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30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31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32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33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34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35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36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37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38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39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  <w:tr w:rsidR="003903B9" w:rsidTr="003903B9">
        <w:trPr>
          <w:trHeight w:val="57"/>
        </w:trPr>
        <w:tc>
          <w:tcPr>
            <w:tcW w:w="568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40</w:t>
            </w:r>
          </w:p>
        </w:tc>
        <w:tc>
          <w:tcPr>
            <w:tcW w:w="3171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3903B9" w:rsidRPr="003903B9" w:rsidRDefault="003903B9" w:rsidP="00431A2D">
            <w:pPr>
              <w:pStyle w:val="Sinespaciado"/>
              <w:rPr>
                <w:sz w:val="18"/>
                <w:szCs w:val="20"/>
              </w:rPr>
            </w:pPr>
          </w:p>
        </w:tc>
      </w:tr>
    </w:tbl>
    <w:p w:rsidR="00CE1EB2" w:rsidRDefault="00CE1EB2" w:rsidP="00C41C9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3903B9" w:rsidRDefault="00017951" w:rsidP="00017951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lastRenderedPageBreak/>
        <w:t>Reunión con padres de familia</w:t>
      </w:r>
    </w:p>
    <w:p w:rsidR="00017951" w:rsidRDefault="00017951" w:rsidP="00017951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017951" w:rsidRDefault="00017951" w:rsidP="00017951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17951" w:rsidTr="00017951">
        <w:tc>
          <w:tcPr>
            <w:tcW w:w="9111" w:type="dxa"/>
          </w:tcPr>
          <w:p w:rsidR="00017951" w:rsidRDefault="00017951" w:rsidP="00017951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601AEE" w:rsidRDefault="00601AEE" w:rsidP="00017951">
      <w:pPr>
        <w:jc w:val="both"/>
        <w:rPr>
          <w:color w:val="auto"/>
          <w:sz w:val="28"/>
          <w:lang w:val="es-MX"/>
        </w:rPr>
      </w:pPr>
    </w:p>
    <w:p w:rsidR="00601AEE" w:rsidRDefault="00601AEE" w:rsidP="00601AEE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017951" w:rsidRPr="00601AEE" w:rsidRDefault="00601AEE" w:rsidP="00601AEE">
      <w:pPr>
        <w:rPr>
          <w:lang w:val="es-MX"/>
        </w:rPr>
      </w:pPr>
      <w:r>
        <w:rPr>
          <w:lang w:val="es-MX"/>
        </w:rPr>
        <w:br w:type="page"/>
      </w:r>
    </w:p>
    <w:p w:rsidR="00017951" w:rsidRDefault="00ED53F3" w:rsidP="00ED53F3">
      <w:pPr>
        <w:pStyle w:val="Ttulo"/>
        <w:rPr>
          <w:sz w:val="52"/>
          <w:lang w:val="es-MX"/>
        </w:rPr>
      </w:pPr>
      <w:r w:rsidRPr="00ED53F3">
        <w:rPr>
          <w:sz w:val="52"/>
          <w:lang w:val="es-MX"/>
        </w:rPr>
        <w:lastRenderedPageBreak/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ED53F3" w:rsidRPr="00970A32" w:rsidTr="00601AEE">
        <w:tc>
          <w:tcPr>
            <w:tcW w:w="704" w:type="dxa"/>
            <w:shd w:val="clear" w:color="auto" w:fill="FFC000"/>
          </w:tcPr>
          <w:p w:rsidR="00ED53F3" w:rsidRPr="00ED53F3" w:rsidRDefault="00ED53F3" w:rsidP="00ED53F3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ED53F3" w:rsidRPr="00ED53F3" w:rsidRDefault="00ED53F3" w:rsidP="00ED53F3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ED53F3" w:rsidRPr="00ED53F3" w:rsidRDefault="00ED53F3" w:rsidP="00ED53F3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  <w:tr w:rsidR="00ED53F3" w:rsidRPr="00970A32" w:rsidTr="00ED53F3">
        <w:tc>
          <w:tcPr>
            <w:tcW w:w="704" w:type="dxa"/>
          </w:tcPr>
          <w:p w:rsidR="00ED53F3" w:rsidRPr="00ED53F3" w:rsidRDefault="00ED53F3" w:rsidP="00ED53F3">
            <w:pPr>
              <w:pStyle w:val="Prrafodelista"/>
              <w:numPr>
                <w:ilvl w:val="0"/>
                <w:numId w:val="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D53F3" w:rsidRPr="00ED53F3" w:rsidRDefault="00ED53F3" w:rsidP="00ED53F3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D53F3" w:rsidRPr="00ED53F3" w:rsidRDefault="00ED53F3" w:rsidP="00ED53F3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6F3961" w:rsidRDefault="004C299A" w:rsidP="00ED53F3">
      <w:pPr>
        <w:rPr>
          <w:lang w:val="es-MX"/>
        </w:rPr>
      </w:pPr>
      <w:r>
        <w:rPr>
          <w:noProof/>
          <w:lang w:val="es-ES" w:eastAsia="es-ES"/>
        </w:rPr>
        <w:lastRenderedPageBreak/>
        <w:pict>
          <v:group id="Grupo 111" o:spid="_x0000_s1129" style="position:absolute;left:0;text-align:left;margin-left:-14.25pt;margin-top:0;width:486.95pt;height:316.5pt;z-index:251825152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">
            <v:shape id="Imagen 112" o:spid="_x0000_s1131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LGxbEAAAA3AAAAA8AAABkcnMvZG93bnJldi54bWxET0trwkAQvhf8D8sUetNNcpCSuoqtFD21&#10;GO3B2zQ7TUKzs2l2zcNf7wpCb/PxPWexGkwtOmpdZVlBPItAEOdWV1woOB7ep88gnEfWWFsmBSM5&#10;WC0nDwtMte15T13mCxFC2KWooPS+SaV0eUkG3cw2xIH7sa1BH2BbSN1iH8JNLZMomkuDFYeGEht6&#10;Kyn/zc5GwU7X/Qefvjf56/bz9Hf5Gov1dlTq6XFYv4DwNPh/8d2902F+nMDtmXCB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LGxbEAAAA3AAAAA8AAAAAAAAAAAAAAAAA&#10;nwIAAGRycy9kb3ducmV2LnhtbFBLBQYAAAAABAAEAPcAAACQAwAAAAA=&#10;">
              <v:imagedata r:id="rId36" o:title="Lunares-blancos-floral-vintage-014"/>
              <v:path arrowok="t"/>
            </v:shape>
            <v:shape id="Imagen 114" o:spid="_x0000_s1130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SGJbCAAAA3AAAAA8AAABkcnMvZG93bnJldi54bWxET01rg0AQvQfyH5YJ5JasFinFZpWStCA0&#10;l8ZcehvcqYq7s+Jujfn33UKht3m8zzmUizVipsn3jhWk+wQEceN0z62Ca/22ewLhA7JG45gU3MlD&#10;WaxXB8y1u/EHzZfQihjCPkcFXQhjLqVvOrLo924kjtyXmyyGCKdW6glvMdwa+ZAkj9Jiz7Ghw5GO&#10;HTXD5dsqcMNnlpp5OOM5W0718Fq9m6pSartZXp5BBFrCv/jPXek4P83g95l4gS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hiWwgAAANwAAAAPAAAAAAAAAAAAAAAAAJ8C&#10;AABkcnMvZG93bnJldi54bWxQSwUGAAAAAAQABAD3AAAAjgMAAAAA&#10;">
              <v:imagedata r:id="rId37" o:title="owl post2"/>
              <v:path arrowok="t"/>
            </v:shape>
          </v:group>
        </w:pict>
      </w: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Pr="006F3961" w:rsidRDefault="006F3961" w:rsidP="006F3961">
      <w:pPr>
        <w:rPr>
          <w:lang w:val="es-MX"/>
        </w:rPr>
      </w:pPr>
    </w:p>
    <w:p w:rsidR="006F3961" w:rsidRDefault="006F3961" w:rsidP="006F3961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6F3961" w:rsidTr="00431A2D">
        <w:trPr>
          <w:cnfStyle w:val="100000000000"/>
        </w:trPr>
        <w:tc>
          <w:tcPr>
            <w:cnfStyle w:val="001000000000"/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6F3961" w:rsidRPr="00E062F6" w:rsidRDefault="006F3961" w:rsidP="00431A2D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6F3961" w:rsidTr="00431A2D">
        <w:trPr>
          <w:cnfStyle w:val="000000100000"/>
        </w:trPr>
        <w:tc>
          <w:tcPr>
            <w:cnfStyle w:val="001000000000"/>
            <w:tcW w:w="1134" w:type="dxa"/>
          </w:tcPr>
          <w:p w:rsidR="006F3961" w:rsidRDefault="006F3961" w:rsidP="006C279F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</w:tr>
      <w:tr w:rsidR="006F3961" w:rsidTr="00431A2D">
        <w:tc>
          <w:tcPr>
            <w:cnfStyle w:val="001000000000"/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6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</w:tr>
      <w:tr w:rsidR="006F3961" w:rsidTr="00431A2D">
        <w:trPr>
          <w:cnfStyle w:val="000000100000"/>
        </w:trPr>
        <w:tc>
          <w:tcPr>
            <w:cnfStyle w:val="001000000000"/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13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</w:tr>
      <w:tr w:rsidR="006F3961" w:rsidTr="00431A2D">
        <w:tc>
          <w:tcPr>
            <w:cnfStyle w:val="001000000000"/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20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</w:tr>
      <w:tr w:rsidR="006F3961" w:rsidTr="00431A2D">
        <w:trPr>
          <w:cnfStyle w:val="000000100000"/>
        </w:trPr>
        <w:tc>
          <w:tcPr>
            <w:cnfStyle w:val="001000000000"/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27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6F3961" w:rsidRPr="00C41C98" w:rsidRDefault="006C279F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</w:tr>
      <w:tr w:rsidR="006F3961" w:rsidTr="00431A2D">
        <w:tc>
          <w:tcPr>
            <w:cnfStyle w:val="001000000000"/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6F3961" w:rsidRPr="00C41C98" w:rsidRDefault="006F3961" w:rsidP="006C279F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6F3961" w:rsidRDefault="006F3961" w:rsidP="006F3961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6F3961" w:rsidRDefault="004C299A" w:rsidP="006F3961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shape id="_x0000_s1128" type="#_x0000_t202" style="position:absolute;margin-left:77.4pt;margin-top:-437.9pt;width:307.85pt;height:100.8pt;z-index:2518272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" filled="f" stroked="f">
            <v:textbox>
              <w:txbxContent>
                <w:p w:rsidR="00D15DAE" w:rsidRPr="00C41C98" w:rsidRDefault="00D15DAE" w:rsidP="006F3961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proofErr w:type="spellStart"/>
                  <w:r w:rsidRPr="006F3961">
                    <w:rPr>
                      <w:color w:val="000000" w:themeColor="text1"/>
                      <w:sz w:val="96"/>
                    </w:rPr>
                    <w:t>Septiembre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6F3961" w:rsidRPr="00E062F6" w:rsidRDefault="006F3961" w:rsidP="006F3961">
      <w:pPr>
        <w:rPr>
          <w:color w:val="auto"/>
        </w:rPr>
      </w:pPr>
      <w:r w:rsidRPr="00E062F6">
        <w:rPr>
          <w:color w:val="auto"/>
        </w:rPr>
        <w:t>Valor del mes:</w:t>
      </w:r>
    </w:p>
    <w:p w:rsidR="006F3961" w:rsidRPr="00E062F6" w:rsidRDefault="009362A1" w:rsidP="006F3961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Generosidad</w:t>
      </w:r>
    </w:p>
    <w:p w:rsidR="00ED53F3" w:rsidRDefault="00ED53F3" w:rsidP="006F3961">
      <w:pPr>
        <w:rPr>
          <w:lang w:val="es-MX"/>
        </w:rPr>
      </w:pPr>
    </w:p>
    <w:p w:rsidR="00A75D06" w:rsidRPr="00BE6029" w:rsidRDefault="00A75D06" w:rsidP="00A75D06">
      <w:pPr>
        <w:pStyle w:val="Ttulo"/>
        <w:rPr>
          <w:sz w:val="56"/>
          <w:lang w:val="es-MX"/>
        </w:rPr>
      </w:pPr>
      <w:r>
        <w:rPr>
          <w:sz w:val="56"/>
          <w:lang w:val="es-MX"/>
        </w:rPr>
        <w:lastRenderedPageBreak/>
        <w:t>Efemérides del mes</w:t>
      </w:r>
    </w:p>
    <w:p w:rsidR="00A75D06" w:rsidRDefault="00A75D06" w:rsidP="006F3961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6076950" cy="4366747"/>
            <wp:effectExtent l="0" t="0" r="0" b="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6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D06" w:rsidRDefault="00A75D06" w:rsidP="006F3961">
      <w:pPr>
        <w:rPr>
          <w:lang w:val="es-MX"/>
        </w:rPr>
      </w:pPr>
    </w:p>
    <w:p w:rsidR="00A75D06" w:rsidRDefault="00A75D06" w:rsidP="006F3961">
      <w:pPr>
        <w:rPr>
          <w:lang w:val="es-MX"/>
        </w:rPr>
      </w:pPr>
    </w:p>
    <w:p w:rsidR="00A75D06" w:rsidRDefault="00A75D06" w:rsidP="006F3961">
      <w:pPr>
        <w:rPr>
          <w:lang w:val="es-MX"/>
        </w:rPr>
      </w:pPr>
    </w:p>
    <w:p w:rsidR="00A75D06" w:rsidRDefault="00A75D06" w:rsidP="006F3961">
      <w:pPr>
        <w:rPr>
          <w:lang w:val="es-MX"/>
        </w:rPr>
      </w:pPr>
    </w:p>
    <w:p w:rsidR="00A75D06" w:rsidRDefault="00A75D06" w:rsidP="006F3961">
      <w:pPr>
        <w:rPr>
          <w:lang w:val="es-MX"/>
        </w:rPr>
      </w:pPr>
    </w:p>
    <w:p w:rsidR="00A75D06" w:rsidRDefault="00A75D06" w:rsidP="006F3961">
      <w:pPr>
        <w:rPr>
          <w:lang w:val="es-MX"/>
        </w:rPr>
      </w:pPr>
    </w:p>
    <w:p w:rsidR="00A75D06" w:rsidRDefault="00A75D06" w:rsidP="006F3961">
      <w:pPr>
        <w:rPr>
          <w:lang w:val="es-MX"/>
        </w:rPr>
      </w:pPr>
    </w:p>
    <w:p w:rsidR="00A75D06" w:rsidRDefault="00A75D06" w:rsidP="006F3961">
      <w:pPr>
        <w:rPr>
          <w:lang w:val="es-MX"/>
        </w:rPr>
      </w:pPr>
    </w:p>
    <w:p w:rsidR="00A75D06" w:rsidRDefault="00A75D06" w:rsidP="006F3961">
      <w:pPr>
        <w:rPr>
          <w:lang w:val="es-MX"/>
        </w:rPr>
      </w:pPr>
    </w:p>
    <w:p w:rsidR="00A75D06" w:rsidRPr="00A75D06" w:rsidRDefault="00A75D06" w:rsidP="00A75D06">
      <w:pPr>
        <w:rPr>
          <w:lang w:val="es-MX"/>
        </w:rPr>
      </w:pPr>
    </w:p>
    <w:p w:rsidR="00A75D06" w:rsidRPr="00A75D06" w:rsidRDefault="00A75D06" w:rsidP="00A75D06">
      <w:pPr>
        <w:rPr>
          <w:lang w:val="es-MX"/>
        </w:rPr>
      </w:pPr>
    </w:p>
    <w:p w:rsidR="00A75D06" w:rsidRPr="00A75D06" w:rsidRDefault="00A75D06" w:rsidP="00A75D06">
      <w:pPr>
        <w:rPr>
          <w:lang w:val="es-MX"/>
        </w:rPr>
      </w:pPr>
    </w:p>
    <w:p w:rsidR="00A75D06" w:rsidRPr="00A75D06" w:rsidRDefault="00A75D06" w:rsidP="00A75D06">
      <w:pPr>
        <w:rPr>
          <w:lang w:val="es-MX"/>
        </w:rPr>
      </w:pPr>
    </w:p>
    <w:p w:rsidR="00A75D06" w:rsidRDefault="00A75D06" w:rsidP="00A75D06">
      <w:pPr>
        <w:rPr>
          <w:lang w:val="es-MX"/>
        </w:rPr>
      </w:pPr>
    </w:p>
    <w:p w:rsidR="00A75D06" w:rsidRPr="00A75D06" w:rsidRDefault="00A75D06" w:rsidP="00A75D06">
      <w:pPr>
        <w:rPr>
          <w:lang w:val="es-MX"/>
        </w:rPr>
      </w:pPr>
    </w:p>
    <w:p w:rsidR="00A75D06" w:rsidRPr="00A75D06" w:rsidRDefault="00A75D06" w:rsidP="00A75D06">
      <w:pPr>
        <w:rPr>
          <w:lang w:val="es-MX"/>
        </w:rPr>
      </w:pPr>
    </w:p>
    <w:p w:rsidR="00A75D06" w:rsidRDefault="00A75D06" w:rsidP="00A75D06">
      <w:pPr>
        <w:rPr>
          <w:lang w:val="es-MX"/>
        </w:rPr>
      </w:pPr>
    </w:p>
    <w:p w:rsidR="00A75D06" w:rsidRPr="00A75D06" w:rsidRDefault="00A75D06" w:rsidP="00A75D06">
      <w:pPr>
        <w:tabs>
          <w:tab w:val="left" w:pos="6735"/>
        </w:tabs>
        <w:jc w:val="left"/>
        <w:rPr>
          <w:lang w:val="es-MX"/>
        </w:rPr>
      </w:pPr>
      <w:r>
        <w:rPr>
          <w:lang w:val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  <w:tr w:rsidR="00A75D06" w:rsidTr="00431A2D">
        <w:tc>
          <w:tcPr>
            <w:tcW w:w="9111" w:type="dxa"/>
          </w:tcPr>
          <w:p w:rsidR="00A75D06" w:rsidRDefault="00A75D06" w:rsidP="00431A2D">
            <w:pPr>
              <w:rPr>
                <w:lang w:val="es-MX"/>
              </w:rPr>
            </w:pPr>
          </w:p>
        </w:tc>
      </w:tr>
    </w:tbl>
    <w:p w:rsidR="00806FB8" w:rsidRDefault="00806FB8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D372AC" w:rsidRPr="00EF4E04" w:rsidTr="00431A2D">
        <w:tc>
          <w:tcPr>
            <w:tcW w:w="9111" w:type="dxa"/>
          </w:tcPr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01</w:t>
            </w: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372AC" w:rsidRPr="00EF4E04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02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RPr="00EF4E04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03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04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07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75D06" w:rsidRDefault="00A75D06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D372AC" w:rsidRPr="00EF4E04" w:rsidTr="00431A2D">
        <w:tc>
          <w:tcPr>
            <w:tcW w:w="9111" w:type="dxa"/>
          </w:tcPr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08</w:t>
            </w: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372AC" w:rsidRPr="00EF4E04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09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RPr="00EF4E04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10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Pr="00EF4E04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11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372AC" w:rsidTr="00431A2D">
        <w:tc>
          <w:tcPr>
            <w:tcW w:w="9111" w:type="dxa"/>
          </w:tcPr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14</w:t>
            </w: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372AC" w:rsidRDefault="00D372AC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6A5E4E" w:rsidRPr="00EF4E04" w:rsidTr="00431A2D">
        <w:tc>
          <w:tcPr>
            <w:tcW w:w="9111" w:type="dxa"/>
          </w:tcPr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15</w:t>
            </w: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16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17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18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21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372AC" w:rsidRDefault="00D372AC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6A5E4E" w:rsidRPr="00EF4E04" w:rsidTr="00431A2D">
        <w:tc>
          <w:tcPr>
            <w:tcW w:w="9111" w:type="dxa"/>
          </w:tcPr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22</w:t>
            </w: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23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24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25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28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6A5E4E" w:rsidRPr="00EF4E04" w:rsidTr="00431A2D">
        <w:tc>
          <w:tcPr>
            <w:tcW w:w="9111" w:type="dxa"/>
          </w:tcPr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29</w:t>
            </w: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c>
          <w:tcPr>
            <w:tcW w:w="9111" w:type="dxa"/>
          </w:tcPr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30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A5E4E" w:rsidRPr="00EF4E04" w:rsidTr="00431A2D">
        <w:trPr>
          <w:trHeight w:val="6547"/>
        </w:trPr>
        <w:tc>
          <w:tcPr>
            <w:tcW w:w="9111" w:type="dxa"/>
          </w:tcPr>
          <w:p w:rsidR="006A5E4E" w:rsidRDefault="006A5E4E" w:rsidP="006A5E4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A5E4E" w:rsidRPr="00EF4E04" w:rsidRDefault="006A5E4E" w:rsidP="00431A2D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6A5E4E" w:rsidRDefault="006A5E4E" w:rsidP="00A75D06">
      <w:pPr>
        <w:tabs>
          <w:tab w:val="left" w:pos="6735"/>
        </w:tabs>
        <w:jc w:val="left"/>
        <w:rPr>
          <w:lang w:val="es-MX"/>
        </w:rPr>
      </w:pPr>
    </w:p>
    <w:p w:rsidR="008D4996" w:rsidRDefault="008D4996" w:rsidP="00A75D06">
      <w:pPr>
        <w:tabs>
          <w:tab w:val="left" w:pos="6735"/>
        </w:tabs>
        <w:jc w:val="left"/>
        <w:rPr>
          <w:lang w:val="es-MX"/>
        </w:rPr>
      </w:pPr>
    </w:p>
    <w:p w:rsidR="008D4996" w:rsidRDefault="008D4996" w:rsidP="00A75D06">
      <w:pPr>
        <w:tabs>
          <w:tab w:val="left" w:pos="6735"/>
        </w:tabs>
        <w:jc w:val="left"/>
        <w:rPr>
          <w:lang w:val="es-MX"/>
        </w:rPr>
      </w:pPr>
    </w:p>
    <w:p w:rsidR="00431A2D" w:rsidRDefault="00431A2D" w:rsidP="00431A2D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776" name="Imagen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777" name="Imagen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 xml:space="preserve">Consejo técnico escolar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spacing w:line="360" w:lineRule="auto"/>
              <w:rPr>
                <w:lang w:val="es-MX"/>
              </w:rPr>
            </w:pPr>
          </w:p>
        </w:tc>
      </w:tr>
    </w:tbl>
    <w:p w:rsidR="00431A2D" w:rsidRPr="002979F8" w:rsidRDefault="00431A2D" w:rsidP="00431A2D">
      <w:pPr>
        <w:rPr>
          <w:lang w:val="es-MX"/>
        </w:rPr>
      </w:pPr>
    </w:p>
    <w:p w:rsidR="00431A2D" w:rsidRDefault="00431A2D" w:rsidP="00431A2D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778" name="Imagen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779" name="Imagen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septiembre</w:t>
      </w:r>
    </w:p>
    <w:tbl>
      <w:tblPr>
        <w:tblStyle w:val="Tablaconcuadrcula"/>
        <w:tblW w:w="9629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C24A6F" w:rsidTr="00C24A6F">
        <w:tc>
          <w:tcPr>
            <w:tcW w:w="568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24A6F" w:rsidRPr="00C24A6F" w:rsidRDefault="00C24A6F" w:rsidP="00C24A6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RPr="001779F9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24A6F" w:rsidTr="00C24A6F">
        <w:tc>
          <w:tcPr>
            <w:tcW w:w="568" w:type="dxa"/>
          </w:tcPr>
          <w:p w:rsidR="00C24A6F" w:rsidRPr="00C24A6F" w:rsidRDefault="00C24A6F" w:rsidP="00C24A6F">
            <w:pPr>
              <w:pStyle w:val="Prrafodelista"/>
              <w:numPr>
                <w:ilvl w:val="0"/>
                <w:numId w:val="5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24A6F" w:rsidRPr="00C24A6F" w:rsidRDefault="00C24A6F" w:rsidP="00C24A6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C24A6F" w:rsidRDefault="00C24A6F" w:rsidP="00FE58E7">
      <w:pPr>
        <w:pStyle w:val="Ttulo"/>
        <w:jc w:val="both"/>
        <w:rPr>
          <w:sz w:val="48"/>
          <w:lang w:val="es-MX"/>
        </w:rPr>
      </w:pPr>
    </w:p>
    <w:p w:rsidR="00C24A6F" w:rsidRDefault="00C24A6F" w:rsidP="00431A2D">
      <w:pPr>
        <w:pStyle w:val="Ttulo"/>
        <w:rPr>
          <w:sz w:val="48"/>
          <w:lang w:val="es-MX"/>
        </w:rPr>
      </w:pPr>
    </w:p>
    <w:p w:rsidR="00431A2D" w:rsidRDefault="00431A2D" w:rsidP="00431A2D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lastRenderedPageBreak/>
        <w:t>Reunión con padres de familia</w:t>
      </w:r>
    </w:p>
    <w:p w:rsidR="00431A2D" w:rsidRDefault="00431A2D" w:rsidP="00431A2D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431A2D" w:rsidRDefault="00431A2D" w:rsidP="00431A2D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431A2D" w:rsidTr="00431A2D">
        <w:tc>
          <w:tcPr>
            <w:tcW w:w="9111" w:type="dxa"/>
          </w:tcPr>
          <w:p w:rsidR="00431A2D" w:rsidRDefault="00431A2D" w:rsidP="00431A2D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601AEE" w:rsidRDefault="00601AEE" w:rsidP="00431A2D">
      <w:pPr>
        <w:jc w:val="both"/>
        <w:rPr>
          <w:color w:val="auto"/>
          <w:sz w:val="28"/>
          <w:lang w:val="es-MX"/>
        </w:rPr>
      </w:pPr>
    </w:p>
    <w:p w:rsidR="00601AEE" w:rsidRPr="00601AEE" w:rsidRDefault="00601AEE" w:rsidP="00601AEE">
      <w:pPr>
        <w:pStyle w:val="Ttulo"/>
        <w:rPr>
          <w:sz w:val="52"/>
          <w:szCs w:val="52"/>
          <w:lang w:val="es-MX"/>
        </w:rPr>
      </w:pPr>
      <w:r>
        <w:rPr>
          <w:lang w:val="es-MX"/>
        </w:rPr>
        <w:br w:type="page"/>
      </w:r>
      <w:r w:rsidRPr="00601AEE">
        <w:rPr>
          <w:sz w:val="52"/>
          <w:szCs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431A2D" w:rsidRDefault="00601AEE" w:rsidP="00431A2D">
      <w:pPr>
        <w:jc w:val="both"/>
        <w:rPr>
          <w:color w:val="auto"/>
          <w:sz w:val="28"/>
          <w:lang w:val="es-MX"/>
        </w:rPr>
      </w:pPr>
      <w:r>
        <w:rPr>
          <w:lang w:val="es-MX"/>
        </w:rPr>
        <w:br w:type="page"/>
      </w:r>
    </w:p>
    <w:p w:rsidR="00431A2D" w:rsidRDefault="00431A2D" w:rsidP="00431A2D">
      <w:pPr>
        <w:pStyle w:val="Ttulo"/>
        <w:rPr>
          <w:sz w:val="52"/>
          <w:lang w:val="es-MX"/>
        </w:rPr>
      </w:pPr>
      <w:r w:rsidRPr="00ED53F3">
        <w:rPr>
          <w:sz w:val="52"/>
          <w:lang w:val="es-MX"/>
        </w:rPr>
        <w:lastRenderedPageBreak/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431A2D" w:rsidRPr="00970A32" w:rsidTr="009970D8">
        <w:tc>
          <w:tcPr>
            <w:tcW w:w="704" w:type="dxa"/>
            <w:shd w:val="clear" w:color="auto" w:fill="FFC000"/>
          </w:tcPr>
          <w:p w:rsidR="00431A2D" w:rsidRPr="00ED53F3" w:rsidRDefault="00431A2D" w:rsidP="00431A2D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431A2D" w:rsidRPr="00ED53F3" w:rsidRDefault="00431A2D" w:rsidP="00431A2D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431A2D" w:rsidRPr="00ED53F3" w:rsidRDefault="00431A2D" w:rsidP="00431A2D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  <w:tr w:rsidR="00431A2D" w:rsidRPr="00970A32" w:rsidTr="00431A2D">
        <w:tc>
          <w:tcPr>
            <w:tcW w:w="704" w:type="dxa"/>
          </w:tcPr>
          <w:p w:rsidR="00431A2D" w:rsidRPr="00BA2B5E" w:rsidRDefault="00431A2D" w:rsidP="00BA2B5E">
            <w:pPr>
              <w:pStyle w:val="Prrafodelista"/>
              <w:numPr>
                <w:ilvl w:val="0"/>
                <w:numId w:val="7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431A2D" w:rsidRPr="00ED53F3" w:rsidRDefault="00431A2D" w:rsidP="00431A2D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431A2D" w:rsidRPr="00ED53F3" w:rsidRDefault="00431A2D" w:rsidP="00431A2D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9970D8" w:rsidRDefault="004C299A" w:rsidP="009970D8">
      <w:pPr>
        <w:rPr>
          <w:lang w:val="es-MX"/>
        </w:rPr>
      </w:pPr>
      <w:r>
        <w:rPr>
          <w:noProof/>
          <w:lang w:val="es-ES" w:eastAsia="es-ES"/>
        </w:rPr>
        <w:lastRenderedPageBreak/>
        <w:pict>
          <v:group id="Grupo 784" o:spid="_x0000_s1125" style="position:absolute;left:0;text-align:left;margin-left:0;margin-top:14.05pt;width:486.95pt;height:316.5pt;z-index:-251476992;mso-position-horizontal:center;mso-position-horizontal-relative:margin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">
            <v:shape id="Imagen 785" o:spid="_x0000_s1127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j1B3GAAAA3AAAAA8AAABkcnMvZG93bnJldi54bWxEj09rwkAUxO8Fv8PyhN7qxkKtRFdRS9FT&#10;i/8O3p7ZZxLMvk2zq0n66V1B8DjMzG+Y8bQxhbhS5XLLCvq9CARxYnXOqYLd9vttCMJ5ZI2FZVLQ&#10;koPppPMyxljbmtd03fhUBAi7GBVk3pexlC7JyKDr2ZI4eCdbGfRBVqnUFdYBbgr5HkUDaTDnsJBh&#10;SYuMkvPmYhSsdFH/8OH4lcyXv4e//32bzpatUq/dZjYC4anxz/CjvdIKPocfcD8Tjo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PUHcYAAADcAAAADwAAAAAAAAAAAAAA&#10;AACfAgAAZHJzL2Rvd25yZXYueG1sUEsFBgAAAAAEAAQA9wAAAJIDAAAAAA==&#10;">
              <v:imagedata r:id="rId36" o:title="Lunares-blancos-floral-vintage-014"/>
              <v:path arrowok="t"/>
            </v:shape>
            <v:shape id="Imagen 786" o:spid="_x0000_s1126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NdAXFAAAA3AAAAA8AAABkcnMvZG93bnJldi54bWxEj8FqwzAQRO+F/oPYQG+1nBJc40QJoU3B&#10;UF+a9NLbYm1sY2llLMVx/j4qFHocZuYNs9nN1oiJRt85VrBMUhDEtdMdNwq+Tx/POQgfkDUax6Tg&#10;Rh5228eHDRbaXfmLpmNoRISwL1BBG8JQSOnrliz6xA3E0Tu70WKIcmykHvEa4dbIlzTNpMWO40KL&#10;A721VPfHi1Xg+p/V0kx9hdVqfj/1h/LTlKVST4t5vwYRaA7/4b92qRW85hn8nolHQG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zXQFxQAAANwAAAAPAAAAAAAAAAAAAAAA&#10;AJ8CAABkcnMvZG93bnJldi54bWxQSwUGAAAAAAQABAD3AAAAkQMAAAAA&#10;">
              <v:imagedata r:id="rId37" o:title="owl post2"/>
              <v:path arrowok="t"/>
            </v:shape>
            <w10:wrap anchorx="margin"/>
          </v:group>
        </w:pict>
      </w: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4C299A" w:rsidP="009970D8">
      <w:pPr>
        <w:rPr>
          <w:lang w:val="es-MX"/>
        </w:rPr>
      </w:pPr>
      <w:r>
        <w:rPr>
          <w:noProof/>
          <w:lang w:val="es-ES" w:eastAsia="es-ES"/>
        </w:rPr>
        <w:pict>
          <v:shape id="_x0000_s1124" type="#_x0000_t202" style="position:absolute;left:0;text-align:left;margin-left:77.4pt;margin-top:1.3pt;width:307.85pt;height:100.8pt;z-index:2518364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EnqFgIAAAM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" filled="f" stroked="f">
            <v:textbox>
              <w:txbxContent>
                <w:p w:rsidR="00D15DAE" w:rsidRPr="009970D8" w:rsidRDefault="00D15DAE" w:rsidP="009970D8">
                  <w:pPr>
                    <w:pStyle w:val="Ttulo"/>
                    <w:rPr>
                      <w:color w:val="000000" w:themeColor="text1"/>
                      <w:sz w:val="120"/>
                      <w:szCs w:val="120"/>
                    </w:rPr>
                  </w:pPr>
                  <w:proofErr w:type="spellStart"/>
                  <w:r w:rsidRPr="009970D8">
                    <w:rPr>
                      <w:color w:val="000000" w:themeColor="text1"/>
                      <w:sz w:val="120"/>
                      <w:szCs w:val="120"/>
                    </w:rPr>
                    <w:t>Octubre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Pr="00C41C98" w:rsidRDefault="009970D8" w:rsidP="009970D8">
      <w:pPr>
        <w:rPr>
          <w:lang w:val="es-MX"/>
        </w:rPr>
      </w:pPr>
    </w:p>
    <w:p w:rsidR="009970D8" w:rsidRDefault="009970D8" w:rsidP="009970D8">
      <w:pPr>
        <w:jc w:val="both"/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970D8" w:rsidTr="00D76352">
        <w:trPr>
          <w:cnfStyle w:val="100000000000"/>
        </w:trPr>
        <w:tc>
          <w:tcPr>
            <w:cnfStyle w:val="001000000000"/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9970D8" w:rsidRPr="00E062F6" w:rsidRDefault="009970D8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9970D8" w:rsidTr="00D76352">
        <w:trPr>
          <w:cnfStyle w:val="000000100000"/>
        </w:trPr>
        <w:tc>
          <w:tcPr>
            <w:cnfStyle w:val="001000000000"/>
            <w:tcW w:w="1134" w:type="dxa"/>
          </w:tcPr>
          <w:p w:rsidR="009970D8" w:rsidRDefault="009970D8" w:rsidP="009970D8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</w:tr>
      <w:tr w:rsidR="009970D8" w:rsidTr="00D76352">
        <w:tc>
          <w:tcPr>
            <w:cnfStyle w:val="001000000000"/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4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</w:tr>
      <w:tr w:rsidR="009970D8" w:rsidTr="00D76352">
        <w:trPr>
          <w:cnfStyle w:val="000000100000"/>
        </w:trPr>
        <w:tc>
          <w:tcPr>
            <w:cnfStyle w:val="001000000000"/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11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</w:tr>
      <w:tr w:rsidR="009970D8" w:rsidTr="00D76352">
        <w:tc>
          <w:tcPr>
            <w:cnfStyle w:val="001000000000"/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18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</w:tr>
      <w:tr w:rsidR="009970D8" w:rsidTr="00D76352">
        <w:trPr>
          <w:cnfStyle w:val="000000100000"/>
        </w:trPr>
        <w:tc>
          <w:tcPr>
            <w:cnfStyle w:val="001000000000"/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25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9970D8" w:rsidRPr="00C41C98" w:rsidRDefault="009970D8" w:rsidP="009970D8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31</w:t>
            </w:r>
          </w:p>
        </w:tc>
      </w:tr>
      <w:tr w:rsidR="009970D8" w:rsidTr="00D76352">
        <w:tc>
          <w:tcPr>
            <w:cnfStyle w:val="001000000000"/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970D8" w:rsidRPr="00C41C98" w:rsidRDefault="009970D8" w:rsidP="00D76352">
            <w:pPr>
              <w:tabs>
                <w:tab w:val="left" w:pos="1817"/>
                <w:tab w:val="center" w:pos="4560"/>
              </w:tabs>
              <w:jc w:val="left"/>
              <w:cnfStyle w:val="000000000000"/>
              <w:rPr>
                <w:color w:val="auto"/>
                <w:lang w:val="es-MX"/>
              </w:rPr>
            </w:pPr>
          </w:p>
        </w:tc>
      </w:tr>
    </w:tbl>
    <w:p w:rsidR="009970D8" w:rsidRDefault="009970D8" w:rsidP="009970D8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9970D8" w:rsidRDefault="009970D8" w:rsidP="009970D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9970D8" w:rsidRPr="00E062F6" w:rsidRDefault="009970D8" w:rsidP="009970D8">
      <w:pPr>
        <w:rPr>
          <w:color w:val="auto"/>
        </w:rPr>
      </w:pPr>
      <w:r w:rsidRPr="00E062F6">
        <w:rPr>
          <w:color w:val="auto"/>
        </w:rPr>
        <w:t>Valor del mes:</w:t>
      </w:r>
    </w:p>
    <w:p w:rsidR="009970D8" w:rsidRPr="00E062F6" w:rsidRDefault="00C8356A" w:rsidP="009970D8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Fortaleza</w:t>
      </w:r>
      <w:r w:rsidR="009970D8">
        <w:rPr>
          <w:b/>
          <w:color w:val="auto"/>
          <w:sz w:val="72"/>
        </w:rPr>
        <w:t xml:space="preserve"> </w:t>
      </w:r>
    </w:p>
    <w:p w:rsidR="009970D8" w:rsidRDefault="009970D8" w:rsidP="009970D8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9970D8" w:rsidRPr="00BE6029" w:rsidRDefault="009970D8" w:rsidP="009970D8">
      <w:pPr>
        <w:pStyle w:val="Ttulo"/>
        <w:rPr>
          <w:sz w:val="56"/>
          <w:lang w:val="es-MX"/>
        </w:rPr>
      </w:pPr>
      <w:r>
        <w:rPr>
          <w:sz w:val="56"/>
          <w:lang w:val="es-MX"/>
        </w:rPr>
        <w:t>Efemérides del mes</w:t>
      </w:r>
    </w:p>
    <w:p w:rsidR="009970D8" w:rsidRDefault="00407171" w:rsidP="009970D8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140970</wp:posOffset>
            </wp:positionV>
            <wp:extent cx="5956828" cy="4345940"/>
            <wp:effectExtent l="19050" t="19050" r="25400" b="16510"/>
            <wp:wrapNone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28" cy="4345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p w:rsidR="009970D8" w:rsidRDefault="009970D8" w:rsidP="009970D8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rPr>
                <w:lang w:val="es-MX"/>
              </w:rPr>
            </w:pPr>
          </w:p>
        </w:tc>
      </w:tr>
      <w:tr w:rsidR="009970D8" w:rsidTr="00D76352">
        <w:tc>
          <w:tcPr>
            <w:tcW w:w="9111" w:type="dxa"/>
          </w:tcPr>
          <w:p w:rsidR="009970D8" w:rsidRDefault="009970D8" w:rsidP="00D76352">
            <w:pPr>
              <w:jc w:val="both"/>
              <w:rPr>
                <w:lang w:val="es-MX"/>
              </w:rPr>
            </w:pPr>
          </w:p>
        </w:tc>
      </w:tr>
    </w:tbl>
    <w:p w:rsidR="009970D8" w:rsidRDefault="009970D8" w:rsidP="009970D8">
      <w:pPr>
        <w:jc w:val="both"/>
        <w:rPr>
          <w:lang w:val="es-MX"/>
        </w:rPr>
      </w:pPr>
      <w:r>
        <w:rPr>
          <w:lang w:val="es-MX"/>
        </w:rPr>
        <w:br w:type="page"/>
      </w:r>
    </w:p>
    <w:p w:rsidR="008D4996" w:rsidRDefault="008D4996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873EEE" w:rsidRPr="00EF4E04" w:rsidTr="00D76352">
        <w:tc>
          <w:tcPr>
            <w:tcW w:w="9111" w:type="dxa"/>
          </w:tcPr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01</w:t>
            </w: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873EEE" w:rsidRPr="00EF4E04" w:rsidTr="00D76352">
        <w:tc>
          <w:tcPr>
            <w:tcW w:w="9111" w:type="dxa"/>
          </w:tcPr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02</w:t>
            </w: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873EEE" w:rsidRPr="00EF4E04" w:rsidTr="00D76352">
        <w:tc>
          <w:tcPr>
            <w:tcW w:w="9111" w:type="dxa"/>
          </w:tcPr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05</w:t>
            </w: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Pr="00EF4E04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873EEE" w:rsidTr="00D76352">
        <w:tc>
          <w:tcPr>
            <w:tcW w:w="9111" w:type="dxa"/>
          </w:tcPr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06</w:t>
            </w: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873EEE" w:rsidTr="00D76352">
        <w:tc>
          <w:tcPr>
            <w:tcW w:w="9111" w:type="dxa"/>
          </w:tcPr>
          <w:p w:rsidR="00873EEE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</w:t>
            </w:r>
            <w:r w:rsidR="00873EEE">
              <w:rPr>
                <w:b/>
                <w:color w:val="FF0066"/>
                <w:sz w:val="40"/>
                <w:szCs w:val="36"/>
                <w:lang w:val="es-MX"/>
              </w:rPr>
              <w:t xml:space="preserve"> 07</w:t>
            </w: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73EEE" w:rsidRDefault="00873EEE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873EEE" w:rsidRDefault="00873EEE" w:rsidP="00A75D06">
      <w:pPr>
        <w:tabs>
          <w:tab w:val="left" w:pos="6735"/>
        </w:tabs>
        <w:jc w:val="left"/>
        <w:rPr>
          <w:lang w:val="es-MX"/>
        </w:rPr>
      </w:pPr>
    </w:p>
    <w:p w:rsidR="00DE456D" w:rsidRDefault="00DE456D" w:rsidP="00A75D06">
      <w:pPr>
        <w:tabs>
          <w:tab w:val="left" w:pos="6735"/>
        </w:tabs>
        <w:jc w:val="left"/>
        <w:rPr>
          <w:lang w:val="es-MX"/>
        </w:rPr>
      </w:pPr>
    </w:p>
    <w:p w:rsidR="00DE456D" w:rsidRDefault="00DE456D" w:rsidP="00A75D06">
      <w:pPr>
        <w:tabs>
          <w:tab w:val="left" w:pos="6735"/>
        </w:tabs>
        <w:jc w:val="left"/>
        <w:rPr>
          <w:lang w:val="es-MX"/>
        </w:rPr>
      </w:pPr>
    </w:p>
    <w:p w:rsidR="00DE456D" w:rsidRDefault="00DE456D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DE456D" w:rsidRPr="00EF4E04" w:rsidTr="00D76352">
        <w:tc>
          <w:tcPr>
            <w:tcW w:w="9111" w:type="dxa"/>
          </w:tcPr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08</w:t>
            </w: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E456D" w:rsidRPr="00EF4E04" w:rsidTr="00D76352">
        <w:tc>
          <w:tcPr>
            <w:tcW w:w="9111" w:type="dxa"/>
          </w:tcPr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09</w:t>
            </w: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E456D" w:rsidRPr="00EF4E04" w:rsidTr="00D76352">
        <w:tc>
          <w:tcPr>
            <w:tcW w:w="9111" w:type="dxa"/>
          </w:tcPr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12</w:t>
            </w: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Pr="00EF4E04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E456D" w:rsidTr="00D76352">
        <w:tc>
          <w:tcPr>
            <w:tcW w:w="9111" w:type="dxa"/>
          </w:tcPr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13</w:t>
            </w: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E456D" w:rsidTr="00D76352">
        <w:tc>
          <w:tcPr>
            <w:tcW w:w="9111" w:type="dxa"/>
          </w:tcPr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14</w:t>
            </w: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E456D" w:rsidRDefault="00DE456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E456D" w:rsidRDefault="00DE456D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57DEF" w:rsidRPr="00EF4E04" w:rsidTr="00D76352">
        <w:tc>
          <w:tcPr>
            <w:tcW w:w="9111" w:type="dxa"/>
          </w:tcPr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15</w:t>
            </w: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16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19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20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21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57DEF" w:rsidRPr="00EF4E04" w:rsidTr="00D76352">
        <w:tc>
          <w:tcPr>
            <w:tcW w:w="9111" w:type="dxa"/>
          </w:tcPr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22</w:t>
            </w: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23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26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27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28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57DEF" w:rsidRPr="00EF4E04" w:rsidTr="00D76352">
        <w:tc>
          <w:tcPr>
            <w:tcW w:w="9111" w:type="dxa"/>
          </w:tcPr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29</w:t>
            </w: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30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57DEF" w:rsidRPr="00EF4E04" w:rsidTr="00D76352">
        <w:trPr>
          <w:trHeight w:val="6547"/>
        </w:trPr>
        <w:tc>
          <w:tcPr>
            <w:tcW w:w="9111" w:type="dxa"/>
          </w:tcPr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57DEF" w:rsidRPr="00EF4E04" w:rsidRDefault="00057DEF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57DEF" w:rsidRDefault="00057DEF" w:rsidP="00A75D06">
      <w:pPr>
        <w:tabs>
          <w:tab w:val="left" w:pos="6735"/>
        </w:tabs>
        <w:jc w:val="left"/>
        <w:rPr>
          <w:lang w:val="es-MX"/>
        </w:rPr>
      </w:pPr>
    </w:p>
    <w:p w:rsidR="00D476D6" w:rsidRDefault="00D476D6" w:rsidP="00A75D06">
      <w:pPr>
        <w:tabs>
          <w:tab w:val="left" w:pos="6735"/>
        </w:tabs>
        <w:jc w:val="left"/>
        <w:rPr>
          <w:lang w:val="es-MX"/>
        </w:rPr>
      </w:pPr>
    </w:p>
    <w:p w:rsidR="00D476D6" w:rsidRDefault="00D476D6" w:rsidP="00A75D06">
      <w:pPr>
        <w:tabs>
          <w:tab w:val="left" w:pos="6735"/>
        </w:tabs>
        <w:jc w:val="left"/>
        <w:rPr>
          <w:lang w:val="es-MX"/>
        </w:rPr>
      </w:pPr>
    </w:p>
    <w:p w:rsidR="00737494" w:rsidRDefault="00737494" w:rsidP="00737494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787" name="Imagen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788" name="Imagen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 xml:space="preserve">Consejo técnico escolar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  <w:tr w:rsidR="00737494" w:rsidTr="00D76352">
        <w:tc>
          <w:tcPr>
            <w:tcW w:w="9111" w:type="dxa"/>
          </w:tcPr>
          <w:p w:rsidR="00737494" w:rsidRDefault="00737494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737494" w:rsidRPr="002979F8" w:rsidRDefault="00737494" w:rsidP="00737494">
      <w:pPr>
        <w:rPr>
          <w:lang w:val="es-MX"/>
        </w:rPr>
      </w:pPr>
    </w:p>
    <w:p w:rsidR="00F43872" w:rsidRDefault="00F43872" w:rsidP="00F43872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789" name="Imagen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790" name="Imagen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octubre</w:t>
      </w:r>
    </w:p>
    <w:tbl>
      <w:tblPr>
        <w:tblStyle w:val="Tablaconcuadrcula"/>
        <w:tblW w:w="9629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F43872" w:rsidTr="00D76352">
        <w:tc>
          <w:tcPr>
            <w:tcW w:w="568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F43872" w:rsidRPr="00C24A6F" w:rsidRDefault="00F4387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RPr="001779F9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F43872" w:rsidTr="00D76352">
        <w:tc>
          <w:tcPr>
            <w:tcW w:w="568" w:type="dxa"/>
          </w:tcPr>
          <w:p w:rsidR="00F43872" w:rsidRPr="00E9221C" w:rsidRDefault="00F43872" w:rsidP="00E9221C">
            <w:pPr>
              <w:pStyle w:val="Prrafodelista"/>
              <w:numPr>
                <w:ilvl w:val="0"/>
                <w:numId w:val="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F43872" w:rsidRPr="00C24A6F" w:rsidRDefault="00F4387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F43872" w:rsidRDefault="00F43872" w:rsidP="00F43872">
      <w:pPr>
        <w:pStyle w:val="Ttulo"/>
        <w:jc w:val="both"/>
        <w:rPr>
          <w:sz w:val="48"/>
          <w:lang w:val="es-MX"/>
        </w:rPr>
      </w:pPr>
    </w:p>
    <w:p w:rsidR="00E9221C" w:rsidRDefault="00E9221C" w:rsidP="00E9221C">
      <w:pPr>
        <w:rPr>
          <w:lang w:val="es-MX"/>
        </w:rPr>
      </w:pPr>
    </w:p>
    <w:p w:rsidR="00E9221C" w:rsidRDefault="00E9221C" w:rsidP="00E9221C">
      <w:pPr>
        <w:pStyle w:val="Ttulo"/>
        <w:rPr>
          <w:sz w:val="28"/>
        </w:rPr>
      </w:pPr>
      <w:r>
        <w:rPr>
          <w:noProof/>
          <w:sz w:val="28"/>
          <w:lang w:val="es-ES" w:eastAsia="es-ES"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795" name="Imagen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3B9">
        <w:rPr>
          <w:sz w:val="28"/>
        </w:rPr>
        <w:t>Regist</w:t>
      </w:r>
      <w:r>
        <w:rPr>
          <w:sz w:val="28"/>
        </w:rPr>
        <w:t xml:space="preserve">ro de Evaluación </w:t>
      </w:r>
    </w:p>
    <w:p w:rsidR="00E9221C" w:rsidRPr="00E9221C" w:rsidRDefault="00E9221C" w:rsidP="00E9221C">
      <w:pPr>
        <w:pStyle w:val="Ttulo"/>
        <w:rPr>
          <w:sz w:val="28"/>
        </w:rPr>
      </w:pPr>
      <w:r>
        <w:rPr>
          <w:sz w:val="28"/>
        </w:rPr>
        <w:t>(Primer bimestre)</w:t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9221C" w:rsidRPr="005C3BBA" w:rsidTr="00D76352">
        <w:tc>
          <w:tcPr>
            <w:tcW w:w="911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E9221C" w:rsidRPr="005C3BBA" w:rsidTr="00D76352">
        <w:tc>
          <w:tcPr>
            <w:tcW w:w="911" w:type="dxa"/>
          </w:tcPr>
          <w:p w:rsidR="00E9221C" w:rsidRPr="00E9221C" w:rsidRDefault="00E9221C" w:rsidP="00E9221C">
            <w:pPr>
              <w:pStyle w:val="Prrafodelista"/>
              <w:numPr>
                <w:ilvl w:val="0"/>
                <w:numId w:val="9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E9221C" w:rsidRPr="005C3BBA" w:rsidRDefault="00E9221C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E9221C" w:rsidRDefault="00E9221C" w:rsidP="00601AEE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lastRenderedPageBreak/>
        <w:t>Reunión con padres de familia</w:t>
      </w:r>
    </w:p>
    <w:p w:rsidR="00E9221C" w:rsidRDefault="00E9221C" w:rsidP="00E9221C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E9221C" w:rsidRDefault="00E9221C" w:rsidP="00E9221C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E9221C" w:rsidTr="00D76352">
        <w:tc>
          <w:tcPr>
            <w:tcW w:w="9111" w:type="dxa"/>
          </w:tcPr>
          <w:p w:rsidR="00E9221C" w:rsidRDefault="00E9221C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601AEE" w:rsidRDefault="00601AEE" w:rsidP="00601AEE">
      <w:pPr>
        <w:pStyle w:val="Ttulo"/>
        <w:rPr>
          <w:sz w:val="52"/>
          <w:lang w:val="es-MX"/>
        </w:rPr>
      </w:pPr>
    </w:p>
    <w:p w:rsidR="00601AEE" w:rsidRDefault="00601AEE" w:rsidP="00601AEE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01AEE" w:rsidTr="00601AEE">
        <w:tc>
          <w:tcPr>
            <w:tcW w:w="9111" w:type="dxa"/>
          </w:tcPr>
          <w:p w:rsidR="00601AEE" w:rsidRDefault="00601AEE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E9221C" w:rsidRDefault="00601AEE" w:rsidP="00E9221C">
      <w:pPr>
        <w:jc w:val="both"/>
        <w:rPr>
          <w:color w:val="auto"/>
          <w:sz w:val="28"/>
          <w:lang w:val="es-MX"/>
        </w:rPr>
      </w:pPr>
      <w:r>
        <w:rPr>
          <w:lang w:val="es-MX"/>
        </w:rPr>
        <w:br w:type="page"/>
      </w:r>
    </w:p>
    <w:p w:rsidR="00E9221C" w:rsidRDefault="00E9221C" w:rsidP="00E9221C">
      <w:pPr>
        <w:pStyle w:val="Ttulo"/>
        <w:rPr>
          <w:sz w:val="52"/>
          <w:lang w:val="es-MX"/>
        </w:rPr>
      </w:pPr>
      <w:r w:rsidRPr="00ED53F3">
        <w:rPr>
          <w:sz w:val="52"/>
          <w:lang w:val="es-MX"/>
        </w:rPr>
        <w:lastRenderedPageBreak/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E9221C" w:rsidRPr="00970A32" w:rsidTr="00601AEE">
        <w:tc>
          <w:tcPr>
            <w:tcW w:w="704" w:type="dxa"/>
            <w:shd w:val="clear" w:color="auto" w:fill="FFC000"/>
          </w:tcPr>
          <w:p w:rsidR="00E9221C" w:rsidRPr="00ED53F3" w:rsidRDefault="00E9221C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E9221C" w:rsidRPr="00ED53F3" w:rsidRDefault="00E9221C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E9221C" w:rsidRPr="00ED53F3" w:rsidRDefault="00E9221C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E9221C" w:rsidRPr="00970A32" w:rsidTr="00D76352">
        <w:tc>
          <w:tcPr>
            <w:tcW w:w="704" w:type="dxa"/>
          </w:tcPr>
          <w:p w:rsidR="00E9221C" w:rsidRPr="00D54F04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E9221C" w:rsidRPr="00970A32" w:rsidTr="00D76352">
        <w:tc>
          <w:tcPr>
            <w:tcW w:w="704" w:type="dxa"/>
          </w:tcPr>
          <w:p w:rsidR="00E9221C" w:rsidRPr="00ED53F3" w:rsidRDefault="00E9221C" w:rsidP="00D54F04">
            <w:pPr>
              <w:pStyle w:val="Prrafodelista"/>
              <w:numPr>
                <w:ilvl w:val="0"/>
                <w:numId w:val="1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E9221C" w:rsidRPr="00ED53F3" w:rsidRDefault="00E9221C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E9221C" w:rsidRPr="00ED53F3" w:rsidRDefault="00E9221C" w:rsidP="00D76352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E9221C" w:rsidRDefault="004C299A" w:rsidP="00E9221C">
      <w:pPr>
        <w:rPr>
          <w:lang w:val="es-MX"/>
        </w:rPr>
      </w:pPr>
      <w:r>
        <w:rPr>
          <w:noProof/>
          <w:lang w:val="es-ES" w:eastAsia="es-ES"/>
        </w:rPr>
        <w:lastRenderedPageBreak/>
        <w:pict>
          <v:group id="Grupo 791" o:spid="_x0000_s1121" style="position:absolute;left:0;text-align:left;margin-left:-14.25pt;margin-top:0;width:486.95pt;height:316.5pt;z-index:251850752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">
            <v:shape id="Imagen 792" o:spid="_x0000_s1123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T2rTGAAAA3AAAAA8AAABkcnMvZG93bnJldi54bWxEj0tvwjAQhO+V+A/WIvVWHDjQEjCIhxCc&#10;WvE6cFviJYmI1yF2SdJfX1eqxHE0M99oJrPGFOJBlcstK+j3IhDEidU5pwqOh/XbBwjnkTUWlklB&#10;Sw5m087LBGNta97RY+9TESDsYlSQeV/GUrokI4OuZ0vi4F1tZdAHWaVSV1gHuCnkIIqG0mDOYSHD&#10;kpYZJbf9t1Gw1UX9yefLKllsvs73n1ObzjetUq/dZj4G4anxz/B/e6sVvI8G8HcmHAE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9PatMYAAADcAAAADwAAAAAAAAAAAAAA&#10;AACfAgAAZHJzL2Rvd25yZXYueG1sUEsFBgAAAAAEAAQA9wAAAJIDAAAAAA==&#10;">
              <v:imagedata r:id="rId36" o:title="Lunares-blancos-floral-vintage-014"/>
              <v:path arrowok="t"/>
            </v:shape>
            <v:shape id="Imagen 793" o:spid="_x0000_s1122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QUDEAAAA3AAAAA8AAABkcnMvZG93bnJldi54bWxEj0FrwkAUhO8F/8PyhN7qxlbUpq4iVSGg&#10;l2ovvT2yzyRk923IrjH+e1cQehxm5htmseqtER21vnKsYDxKQBDnTldcKPg97d7mIHxA1mgck4Ib&#10;eVgtBy8LTLW78g91x1CICGGfooIyhCaV0uclWfQj1xBH7+xaiyHKtpC6xWuEWyPfk2QqLVYcF0ps&#10;6LukvD5erAJX/03GpqsPeJj0m1O9zfYmy5R6HfbrLxCB+vAffrYzrWD2+QG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jQUDEAAAA3AAAAA8AAAAAAAAAAAAAAAAA&#10;nwIAAGRycy9kb3ducmV2LnhtbFBLBQYAAAAABAAEAPcAAACQAwAAAAA=&#10;">
              <v:imagedata r:id="rId37" o:title="owl post2"/>
              <v:path arrowok="t"/>
            </v:shape>
          </v:group>
        </w:pict>
      </w: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Pr="006F3961" w:rsidRDefault="00E9221C" w:rsidP="00E9221C">
      <w:pPr>
        <w:rPr>
          <w:lang w:val="es-MX"/>
        </w:rPr>
      </w:pPr>
    </w:p>
    <w:p w:rsidR="00E9221C" w:rsidRDefault="00E9221C" w:rsidP="00E9221C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E9221C" w:rsidTr="00D76352">
        <w:trPr>
          <w:cnfStyle w:val="100000000000"/>
        </w:trPr>
        <w:tc>
          <w:tcPr>
            <w:cnfStyle w:val="001000000000"/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E9221C" w:rsidRPr="00E062F6" w:rsidRDefault="00E9221C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E9221C" w:rsidTr="00D76352">
        <w:trPr>
          <w:cnfStyle w:val="000000100000"/>
        </w:trPr>
        <w:tc>
          <w:tcPr>
            <w:cnfStyle w:val="001000000000"/>
            <w:tcW w:w="1134" w:type="dxa"/>
          </w:tcPr>
          <w:p w:rsidR="00E9221C" w:rsidRDefault="00C8356A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  <w:r w:rsidRPr="00C8356A">
              <w:rPr>
                <w:color w:val="C00000"/>
                <w:lang w:val="es-MX"/>
              </w:rPr>
              <w:t>1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</w:tr>
      <w:tr w:rsidR="00E9221C" w:rsidTr="00D76352">
        <w:tc>
          <w:tcPr>
            <w:cnfStyle w:val="001000000000"/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8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</w:tr>
      <w:tr w:rsidR="00E9221C" w:rsidTr="00D76352">
        <w:trPr>
          <w:cnfStyle w:val="000000100000"/>
        </w:trPr>
        <w:tc>
          <w:tcPr>
            <w:cnfStyle w:val="001000000000"/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15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</w:tr>
      <w:tr w:rsidR="00E9221C" w:rsidTr="00D76352">
        <w:tc>
          <w:tcPr>
            <w:cnfStyle w:val="001000000000"/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22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</w:tr>
      <w:tr w:rsidR="00E9221C" w:rsidTr="00D76352">
        <w:trPr>
          <w:cnfStyle w:val="000000100000"/>
        </w:trPr>
        <w:tc>
          <w:tcPr>
            <w:cnfStyle w:val="001000000000"/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29</w:t>
            </w:r>
          </w:p>
        </w:tc>
        <w:tc>
          <w:tcPr>
            <w:tcW w:w="1134" w:type="dxa"/>
          </w:tcPr>
          <w:p w:rsidR="00E9221C" w:rsidRPr="00C41C98" w:rsidRDefault="00C8356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</w:tr>
      <w:tr w:rsidR="00E9221C" w:rsidTr="00D76352">
        <w:tc>
          <w:tcPr>
            <w:cnfStyle w:val="001000000000"/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E9221C" w:rsidRPr="00C41C98" w:rsidRDefault="00E9221C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E9221C" w:rsidRDefault="00E9221C" w:rsidP="00E9221C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E9221C" w:rsidRDefault="004C299A" w:rsidP="00E9221C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shape id="_x0000_s1120" type="#_x0000_t202" style="position:absolute;margin-left:77.4pt;margin-top:-437.9pt;width:307.85pt;height:100.8pt;z-index:2518517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" filled="f" stroked="f">
            <v:textbox>
              <w:txbxContent>
                <w:p w:rsidR="00D15DAE" w:rsidRPr="00C41C98" w:rsidRDefault="00D15DAE" w:rsidP="00E9221C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proofErr w:type="spellStart"/>
                  <w:r>
                    <w:rPr>
                      <w:color w:val="000000" w:themeColor="text1"/>
                      <w:sz w:val="96"/>
                    </w:rPr>
                    <w:t>Noviembre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E9221C" w:rsidRPr="00E062F6" w:rsidRDefault="00E9221C" w:rsidP="00E9221C">
      <w:pPr>
        <w:rPr>
          <w:color w:val="auto"/>
        </w:rPr>
      </w:pPr>
      <w:r w:rsidRPr="00E062F6">
        <w:rPr>
          <w:color w:val="auto"/>
        </w:rPr>
        <w:t>Valor del mes:</w:t>
      </w:r>
    </w:p>
    <w:p w:rsidR="00E9221C" w:rsidRPr="00E062F6" w:rsidRDefault="00C8356A" w:rsidP="00E9221C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Perdón</w:t>
      </w:r>
    </w:p>
    <w:p w:rsidR="00E9221C" w:rsidRPr="00E9221C" w:rsidRDefault="00E9221C" w:rsidP="00E9221C">
      <w:pPr>
        <w:rPr>
          <w:lang w:val="es-MX"/>
        </w:rPr>
      </w:pPr>
    </w:p>
    <w:p w:rsidR="00D560A3" w:rsidRPr="00BE6029" w:rsidRDefault="00D560A3" w:rsidP="00D560A3">
      <w:pPr>
        <w:pStyle w:val="Ttulo"/>
        <w:rPr>
          <w:sz w:val="56"/>
          <w:lang w:val="es-MX"/>
        </w:rPr>
      </w:pPr>
      <w:r>
        <w:rPr>
          <w:sz w:val="56"/>
          <w:lang w:val="es-MX"/>
        </w:rPr>
        <w:lastRenderedPageBreak/>
        <w:t>Efemérides del mes</w:t>
      </w:r>
    </w:p>
    <w:p w:rsidR="00D560A3" w:rsidRDefault="00D560A3" w:rsidP="00D560A3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6378</wp:posOffset>
            </wp:positionV>
            <wp:extent cx="5648459" cy="4143674"/>
            <wp:effectExtent l="0" t="0" r="0" b="952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59" cy="414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p w:rsidR="00D560A3" w:rsidRDefault="00D560A3" w:rsidP="00D560A3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rPr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jc w:val="both"/>
              <w:rPr>
                <w:lang w:val="es-MX"/>
              </w:rPr>
            </w:pPr>
          </w:p>
        </w:tc>
      </w:tr>
    </w:tbl>
    <w:p w:rsidR="00D560A3" w:rsidRDefault="00D560A3" w:rsidP="00D560A3">
      <w:pPr>
        <w:jc w:val="both"/>
        <w:rPr>
          <w:lang w:val="es-MX"/>
        </w:rPr>
      </w:pPr>
      <w:r>
        <w:rPr>
          <w:lang w:val="es-MX"/>
        </w:rPr>
        <w:br w:type="page"/>
      </w: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D560A3" w:rsidRPr="00EF4E04" w:rsidTr="00D76352">
        <w:tc>
          <w:tcPr>
            <w:tcW w:w="9111" w:type="dxa"/>
          </w:tcPr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02</w:t>
            </w: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03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04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05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06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476D6" w:rsidRDefault="00D476D6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D560A3" w:rsidRPr="00EF4E04" w:rsidTr="00D76352">
        <w:tc>
          <w:tcPr>
            <w:tcW w:w="9111" w:type="dxa"/>
          </w:tcPr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09</w:t>
            </w: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10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11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12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13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D560A3" w:rsidRPr="00EF4E04" w:rsidTr="00D76352">
        <w:tc>
          <w:tcPr>
            <w:tcW w:w="9111" w:type="dxa"/>
          </w:tcPr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16</w:t>
            </w: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17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18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19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20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560A3" w:rsidRDefault="00D560A3" w:rsidP="00A75D06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3068"/>
        </w:tabs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p w:rsidR="00D560A3" w:rsidRDefault="00D560A3" w:rsidP="00D560A3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D560A3" w:rsidRPr="00EF4E04" w:rsidTr="00D76352">
        <w:tc>
          <w:tcPr>
            <w:tcW w:w="9111" w:type="dxa"/>
          </w:tcPr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23</w:t>
            </w: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24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RPr="00EF4E04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25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Pr="00EF4E04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26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560A3" w:rsidTr="00D76352">
        <w:tc>
          <w:tcPr>
            <w:tcW w:w="9111" w:type="dxa"/>
          </w:tcPr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27</w:t>
            </w: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560A3" w:rsidRDefault="00D560A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560A3" w:rsidRDefault="00D560A3" w:rsidP="00D560A3">
      <w:pPr>
        <w:tabs>
          <w:tab w:val="left" w:pos="3068"/>
        </w:tabs>
        <w:rPr>
          <w:lang w:val="es-MX"/>
        </w:rPr>
      </w:pPr>
    </w:p>
    <w:p w:rsidR="00823756" w:rsidRDefault="00823756" w:rsidP="00D560A3">
      <w:pPr>
        <w:tabs>
          <w:tab w:val="left" w:pos="3068"/>
        </w:tabs>
        <w:rPr>
          <w:lang w:val="es-MX"/>
        </w:rPr>
      </w:pPr>
    </w:p>
    <w:p w:rsidR="00823756" w:rsidRDefault="00823756" w:rsidP="00D560A3">
      <w:pPr>
        <w:tabs>
          <w:tab w:val="left" w:pos="3068"/>
        </w:tabs>
        <w:rPr>
          <w:lang w:val="es-MX"/>
        </w:rPr>
      </w:pPr>
    </w:p>
    <w:p w:rsidR="00823756" w:rsidRDefault="00823756" w:rsidP="00823756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823756" w:rsidRPr="00EF4E04" w:rsidTr="00D76352">
        <w:tc>
          <w:tcPr>
            <w:tcW w:w="9111" w:type="dxa"/>
          </w:tcPr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30</w:t>
            </w:r>
          </w:p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823756" w:rsidRPr="00EF4E04" w:rsidTr="00D76352">
        <w:trPr>
          <w:trHeight w:val="8733"/>
        </w:trPr>
        <w:tc>
          <w:tcPr>
            <w:tcW w:w="9111" w:type="dxa"/>
          </w:tcPr>
          <w:p w:rsidR="00823756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823756" w:rsidRDefault="00823756" w:rsidP="00823756">
            <w:pPr>
              <w:tabs>
                <w:tab w:val="left" w:pos="1817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ab/>
            </w:r>
          </w:p>
          <w:p w:rsidR="00823756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23756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823756" w:rsidRPr="00EF4E04" w:rsidRDefault="00823756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D560A3" w:rsidRDefault="00D560A3" w:rsidP="00D560A3">
      <w:pPr>
        <w:tabs>
          <w:tab w:val="left" w:pos="3068"/>
        </w:tabs>
        <w:rPr>
          <w:lang w:val="es-MX"/>
        </w:rPr>
      </w:pPr>
      <w:r>
        <w:rPr>
          <w:lang w:val="es-MX"/>
        </w:rPr>
        <w:tab/>
      </w:r>
    </w:p>
    <w:p w:rsidR="00B846CB" w:rsidRDefault="00B846CB" w:rsidP="00D560A3">
      <w:pPr>
        <w:tabs>
          <w:tab w:val="left" w:pos="3068"/>
        </w:tabs>
        <w:rPr>
          <w:lang w:val="es-MX"/>
        </w:rPr>
      </w:pPr>
    </w:p>
    <w:p w:rsidR="00B846CB" w:rsidRDefault="00B846CB" w:rsidP="00D560A3">
      <w:pPr>
        <w:tabs>
          <w:tab w:val="left" w:pos="3068"/>
        </w:tabs>
        <w:rPr>
          <w:lang w:val="es-MX"/>
        </w:rPr>
      </w:pPr>
    </w:p>
    <w:p w:rsidR="00B846CB" w:rsidRDefault="00B846CB" w:rsidP="00B846CB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797" name="Imagen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798" name="Imagen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 xml:space="preserve">Consejo técnico escolar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  <w:tr w:rsidR="00B846CB" w:rsidTr="00D76352">
        <w:tc>
          <w:tcPr>
            <w:tcW w:w="9111" w:type="dxa"/>
          </w:tcPr>
          <w:p w:rsidR="00B846CB" w:rsidRDefault="00B846CB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B846CB" w:rsidRPr="002979F8" w:rsidRDefault="00B846CB" w:rsidP="00901536">
      <w:pPr>
        <w:jc w:val="both"/>
        <w:rPr>
          <w:lang w:val="es-MX"/>
        </w:rPr>
      </w:pPr>
    </w:p>
    <w:p w:rsidR="00B846CB" w:rsidRDefault="00B846CB" w:rsidP="00B846CB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noviembre</w:t>
      </w:r>
    </w:p>
    <w:tbl>
      <w:tblPr>
        <w:tblStyle w:val="Tablaconcuadrcula"/>
        <w:tblW w:w="9629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B846CB" w:rsidTr="00D76352">
        <w:tc>
          <w:tcPr>
            <w:tcW w:w="568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846CB" w:rsidRPr="00C24A6F" w:rsidRDefault="00B846CB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RPr="001779F9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846CB" w:rsidTr="00D76352">
        <w:tc>
          <w:tcPr>
            <w:tcW w:w="568" w:type="dxa"/>
          </w:tcPr>
          <w:p w:rsidR="00B846CB" w:rsidRPr="009C2592" w:rsidRDefault="00B846CB" w:rsidP="009C2592">
            <w:pPr>
              <w:pStyle w:val="Prrafodelista"/>
              <w:numPr>
                <w:ilvl w:val="0"/>
                <w:numId w:val="12"/>
              </w:numPr>
              <w:spacing w:line="276" w:lineRule="auto"/>
              <w:jc w:val="left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846CB" w:rsidRPr="00C24A6F" w:rsidRDefault="00B846CB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B846CB" w:rsidRDefault="00B846CB" w:rsidP="00D560A3">
      <w:pPr>
        <w:tabs>
          <w:tab w:val="left" w:pos="3068"/>
        </w:tabs>
        <w:rPr>
          <w:lang w:val="es-MX"/>
        </w:rPr>
      </w:pPr>
    </w:p>
    <w:p w:rsidR="00901536" w:rsidRDefault="00901536" w:rsidP="00D560A3">
      <w:pPr>
        <w:tabs>
          <w:tab w:val="left" w:pos="3068"/>
        </w:tabs>
        <w:rPr>
          <w:lang w:val="es-MX"/>
        </w:rPr>
      </w:pPr>
    </w:p>
    <w:p w:rsidR="00901536" w:rsidRDefault="00901536" w:rsidP="00D560A3">
      <w:pPr>
        <w:tabs>
          <w:tab w:val="left" w:pos="3068"/>
        </w:tabs>
        <w:rPr>
          <w:lang w:val="es-MX"/>
        </w:rPr>
      </w:pPr>
    </w:p>
    <w:p w:rsidR="00901536" w:rsidRPr="003903B9" w:rsidRDefault="00901536" w:rsidP="00901536">
      <w:pPr>
        <w:pStyle w:val="Ttulo"/>
        <w:rPr>
          <w:sz w:val="28"/>
        </w:rPr>
      </w:pPr>
      <w:r>
        <w:rPr>
          <w:noProof/>
          <w:sz w:val="28"/>
          <w:lang w:val="es-ES" w:eastAsia="es-ES"/>
        </w:rPr>
        <w:lastRenderedPageBreak/>
        <w:drawing>
          <wp:anchor distT="0" distB="0" distL="114300" distR="114300" simplePos="0" relativeHeight="251864064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Segundo Momento (noviembre</w:t>
      </w:r>
      <w:r w:rsidRPr="003903B9">
        <w:rPr>
          <w:sz w:val="28"/>
        </w:rPr>
        <w:t>)</w:t>
      </w:r>
    </w:p>
    <w:p w:rsidR="00901536" w:rsidRPr="00970A32" w:rsidRDefault="00901536" w:rsidP="00901536">
      <w:pPr>
        <w:pStyle w:val="Ttulo"/>
        <w:rPr>
          <w:sz w:val="28"/>
          <w:lang w:val="es-ES"/>
        </w:rPr>
      </w:pPr>
      <w:r w:rsidRPr="00970A32">
        <w:rPr>
          <w:sz w:val="28"/>
          <w:lang w:val="es-ES"/>
        </w:rPr>
        <w:t>Registro de Competencia Lectora 1er. grado</w:t>
      </w:r>
    </w:p>
    <w:p w:rsidR="00901536" w:rsidRPr="00970A32" w:rsidRDefault="00901536" w:rsidP="00901536">
      <w:pPr>
        <w:rPr>
          <w:lang w:val="es-ES"/>
        </w:rPr>
      </w:pPr>
    </w:p>
    <w:tbl>
      <w:tblPr>
        <w:tblStyle w:val="Tablaconcuadrcula"/>
        <w:tblW w:w="9640" w:type="dxa"/>
        <w:tblInd w:w="-431" w:type="dxa"/>
        <w:tblLook w:val="04A0"/>
      </w:tblPr>
      <w:tblGrid>
        <w:gridCol w:w="568"/>
        <w:gridCol w:w="3171"/>
        <w:gridCol w:w="1905"/>
        <w:gridCol w:w="1969"/>
        <w:gridCol w:w="2027"/>
      </w:tblGrid>
      <w:tr w:rsidR="00901536" w:rsidRPr="00970A32" w:rsidTr="00D76352">
        <w:trPr>
          <w:trHeight w:val="510"/>
        </w:trPr>
        <w:tc>
          <w:tcPr>
            <w:tcW w:w="568" w:type="dxa"/>
            <w:vAlign w:val="center"/>
          </w:tcPr>
          <w:p w:rsidR="00901536" w:rsidRPr="003903B9" w:rsidRDefault="00901536" w:rsidP="00901536">
            <w:pPr>
              <w:pStyle w:val="Sinespaciado"/>
              <w:rPr>
                <w:color w:val="auto"/>
                <w:sz w:val="16"/>
                <w:szCs w:val="20"/>
              </w:rPr>
            </w:pPr>
            <w:r w:rsidRPr="003903B9">
              <w:rPr>
                <w:color w:val="auto"/>
                <w:sz w:val="16"/>
                <w:szCs w:val="20"/>
              </w:rPr>
              <w:t>No.</w:t>
            </w:r>
          </w:p>
        </w:tc>
        <w:tc>
          <w:tcPr>
            <w:tcW w:w="3171" w:type="dxa"/>
            <w:vAlign w:val="center"/>
          </w:tcPr>
          <w:p w:rsidR="00901536" w:rsidRPr="003903B9" w:rsidRDefault="00901536" w:rsidP="00901536">
            <w:pPr>
              <w:pStyle w:val="Sinespaciado"/>
              <w:rPr>
                <w:color w:val="auto"/>
                <w:sz w:val="16"/>
                <w:szCs w:val="20"/>
              </w:rPr>
            </w:pPr>
            <w:r w:rsidRPr="003903B9">
              <w:rPr>
                <w:color w:val="auto"/>
                <w:sz w:val="16"/>
                <w:szCs w:val="20"/>
              </w:rPr>
              <w:t>Nombre del alumno</w:t>
            </w:r>
          </w:p>
        </w:tc>
        <w:tc>
          <w:tcPr>
            <w:tcW w:w="1905" w:type="dxa"/>
            <w:vAlign w:val="center"/>
          </w:tcPr>
          <w:p w:rsidR="00901536" w:rsidRPr="00970A32" w:rsidRDefault="00901536" w:rsidP="00901536">
            <w:pPr>
              <w:pStyle w:val="Sinespaciado"/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</w:pPr>
            <w:r w:rsidRPr="00970A32"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  <w:t>Comenta de qué puede tratar un texto a partir de su título.</w:t>
            </w:r>
          </w:p>
        </w:tc>
        <w:tc>
          <w:tcPr>
            <w:tcW w:w="1969" w:type="dxa"/>
            <w:vAlign w:val="center"/>
          </w:tcPr>
          <w:p w:rsidR="00901536" w:rsidRPr="00970A32" w:rsidRDefault="00901536" w:rsidP="00901536">
            <w:pPr>
              <w:pStyle w:val="Sinespaciado"/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</w:pPr>
            <w:r w:rsidRPr="00970A32"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  <w:t>Localiza información específica en un texto.</w:t>
            </w:r>
          </w:p>
        </w:tc>
        <w:tc>
          <w:tcPr>
            <w:tcW w:w="2027" w:type="dxa"/>
            <w:vAlign w:val="center"/>
          </w:tcPr>
          <w:p w:rsidR="00901536" w:rsidRPr="00970A32" w:rsidRDefault="00901536" w:rsidP="00901536">
            <w:pPr>
              <w:pStyle w:val="Sinespaciado"/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</w:pPr>
            <w:r w:rsidRPr="00970A32"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  <w:t>Opina sobre el contenido de un texto.</w:t>
            </w: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4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5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6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7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8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9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10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11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12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13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14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15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16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17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18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19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20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21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22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23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24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25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26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27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28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29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30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31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32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33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34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35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36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37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38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39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901536" w:rsidTr="00D76352">
        <w:trPr>
          <w:trHeight w:val="57"/>
        </w:trPr>
        <w:tc>
          <w:tcPr>
            <w:tcW w:w="568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40</w:t>
            </w:r>
          </w:p>
        </w:tc>
        <w:tc>
          <w:tcPr>
            <w:tcW w:w="3171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901536" w:rsidRPr="003903B9" w:rsidRDefault="00901536" w:rsidP="00D76352">
            <w:pPr>
              <w:pStyle w:val="Sinespaciado"/>
              <w:rPr>
                <w:sz w:val="18"/>
                <w:szCs w:val="20"/>
              </w:rPr>
            </w:pPr>
          </w:p>
        </w:tc>
      </w:tr>
    </w:tbl>
    <w:p w:rsidR="00901536" w:rsidRDefault="00901536" w:rsidP="00901536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901536" w:rsidRDefault="00901536" w:rsidP="00901536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lastRenderedPageBreak/>
        <w:t>Reunión con padres de familia</w:t>
      </w:r>
    </w:p>
    <w:p w:rsidR="00901536" w:rsidRDefault="00901536" w:rsidP="00901536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901536" w:rsidRDefault="00901536" w:rsidP="00901536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901536" w:rsidTr="00D76352">
        <w:tc>
          <w:tcPr>
            <w:tcW w:w="9111" w:type="dxa"/>
          </w:tcPr>
          <w:p w:rsidR="00901536" w:rsidRDefault="0090153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3C79B1" w:rsidRDefault="003C79B1" w:rsidP="003C79B1">
      <w:pPr>
        <w:pStyle w:val="Ttulo"/>
        <w:rPr>
          <w:sz w:val="52"/>
          <w:lang w:val="es-MX"/>
        </w:rPr>
      </w:pPr>
    </w:p>
    <w:p w:rsidR="003C79B1" w:rsidRDefault="003C79B1" w:rsidP="003C79B1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901536" w:rsidRDefault="003C79B1" w:rsidP="00901536">
      <w:pPr>
        <w:jc w:val="both"/>
        <w:rPr>
          <w:color w:val="auto"/>
          <w:sz w:val="28"/>
          <w:lang w:val="es-MX"/>
        </w:rPr>
      </w:pPr>
      <w:r>
        <w:rPr>
          <w:lang w:val="es-MX"/>
        </w:rPr>
        <w:br w:type="page"/>
      </w:r>
    </w:p>
    <w:p w:rsidR="00901536" w:rsidRDefault="00901536" w:rsidP="00901536">
      <w:pPr>
        <w:pStyle w:val="Ttulo"/>
        <w:rPr>
          <w:sz w:val="52"/>
          <w:lang w:val="es-MX"/>
        </w:rPr>
      </w:pPr>
      <w:r w:rsidRPr="00ED53F3">
        <w:rPr>
          <w:sz w:val="52"/>
          <w:lang w:val="es-MX"/>
        </w:rPr>
        <w:lastRenderedPageBreak/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901536" w:rsidRPr="00970A32" w:rsidTr="003C79B1">
        <w:tc>
          <w:tcPr>
            <w:tcW w:w="704" w:type="dxa"/>
            <w:shd w:val="clear" w:color="auto" w:fill="FFC000"/>
          </w:tcPr>
          <w:p w:rsidR="00901536" w:rsidRPr="00ED53F3" w:rsidRDefault="00901536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901536" w:rsidRPr="00ED53F3" w:rsidRDefault="00901536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901536" w:rsidRPr="00ED53F3" w:rsidRDefault="00901536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901536" w:rsidRPr="00970A32" w:rsidTr="00D76352">
        <w:tc>
          <w:tcPr>
            <w:tcW w:w="704" w:type="dxa"/>
          </w:tcPr>
          <w:p w:rsidR="00901536" w:rsidRPr="00901536" w:rsidRDefault="00901536" w:rsidP="00901536">
            <w:pPr>
              <w:pStyle w:val="Prrafodelista"/>
              <w:numPr>
                <w:ilvl w:val="0"/>
                <w:numId w:val="1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901536" w:rsidRPr="00ED53F3" w:rsidRDefault="0090153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901536" w:rsidRPr="00ED53F3" w:rsidRDefault="00901536" w:rsidP="00D76352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901536" w:rsidRDefault="004C299A" w:rsidP="00901536">
      <w:pPr>
        <w:rPr>
          <w:lang w:val="es-MX"/>
        </w:rPr>
      </w:pPr>
      <w:r>
        <w:rPr>
          <w:noProof/>
          <w:lang w:val="es-ES" w:eastAsia="es-ES"/>
        </w:rPr>
        <w:lastRenderedPageBreak/>
        <w:pict>
          <v:group id="Grupo 227" o:spid="_x0000_s1117" style="position:absolute;left:0;text-align:left;margin-left:-14.25pt;margin-top:0;width:486.95pt;height:316.5pt;z-index:251865088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">
            <v:shape id="Imagen 228" o:spid="_x0000_s1119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hz3CAAAA3AAAAA8AAABkcnMvZG93bnJldi54bWxET7tuwjAU3ZH4B+sidQOnGSqUYhAUVTCB&#10;eHRgu8SXJCK+DrFLEr4eD0iMR+c9mbWmFHeqXWFZwecoAkGcWl1wpuB4+B2OQTiPrLG0TAo6cjCb&#10;9nsTTLRteEf3vc9ECGGXoILc+yqR0qU5GXQjWxEH7mJrgz7AOpO6xiaEm1LGUfQlDRYcGnKs6Cen&#10;9Lr/NwrWumw2fDov08Vqe7o9/rpsvuqU+hi0828Qnlr/Fr/ca60gjsPacCYcATl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6oc9wgAAANwAAAAPAAAAAAAAAAAAAAAAAJ8C&#10;AABkcnMvZG93bnJldi54bWxQSwUGAAAAAAQABAD3AAAAjgMAAAAA&#10;">
              <v:imagedata r:id="rId36" o:title="Lunares-blancos-floral-vintage-014"/>
              <v:path arrowok="t"/>
            </v:shape>
            <v:shape id="Imagen 229" o:spid="_x0000_s1118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aHMnEAAAA3AAAAA8AAABkcnMvZG93bnJldi54bWxEj0FrwkAUhO8F/8PyBG91Y5BSo6uIVQjo&#10;perF2yP7TEJ234bsNsZ/7xYKPQ4z8w2z2gzWiJ46XztWMJsmIIgLp2suFVwvh/dPED4gazSOScGT&#10;PGzWo7cVZto9+Jv6cyhFhLDPUEEVQptJ6YuKLPqpa4mjd3edxRBlV0rd4SPCrZFpknxIizXHhQpb&#10;2lVUNOcfq8A1t/nM9M0JT/Ph69Ls86PJc6Um42G7BBFoCP/hv3auFaTpAn7PxCM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aHMnEAAAA3AAAAA8AAAAAAAAAAAAAAAAA&#10;nwIAAGRycy9kb3ducmV2LnhtbFBLBQYAAAAABAAEAPcAAACQAwAAAAA=&#10;">
              <v:imagedata r:id="rId37" o:title="owl post2"/>
              <v:path arrowok="t"/>
            </v:shape>
          </v:group>
        </w:pict>
      </w: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Pr="006F3961" w:rsidRDefault="00901536" w:rsidP="00901536">
      <w:pPr>
        <w:rPr>
          <w:lang w:val="es-MX"/>
        </w:rPr>
      </w:pPr>
    </w:p>
    <w:p w:rsidR="00901536" w:rsidRDefault="00901536" w:rsidP="00901536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01536" w:rsidTr="00D76352">
        <w:trPr>
          <w:cnfStyle w:val="100000000000"/>
        </w:trPr>
        <w:tc>
          <w:tcPr>
            <w:cnfStyle w:val="001000000000"/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901536" w:rsidRPr="00E062F6" w:rsidRDefault="0090153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901536" w:rsidTr="00D76352">
        <w:trPr>
          <w:cnfStyle w:val="000000100000"/>
        </w:trPr>
        <w:tc>
          <w:tcPr>
            <w:cnfStyle w:val="001000000000"/>
            <w:tcW w:w="1134" w:type="dxa"/>
          </w:tcPr>
          <w:p w:rsidR="00901536" w:rsidRDefault="00901536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</w:tr>
      <w:tr w:rsidR="00901536" w:rsidTr="00D76352">
        <w:tc>
          <w:tcPr>
            <w:cnfStyle w:val="00100000000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6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</w:tr>
      <w:tr w:rsidR="00901536" w:rsidTr="00D76352">
        <w:trPr>
          <w:cnfStyle w:val="000000100000"/>
        </w:trPr>
        <w:tc>
          <w:tcPr>
            <w:cnfStyle w:val="00100000000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13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</w:tr>
      <w:tr w:rsidR="00901536" w:rsidTr="00D76352">
        <w:tc>
          <w:tcPr>
            <w:cnfStyle w:val="00100000000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20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</w:tr>
      <w:tr w:rsidR="00901536" w:rsidTr="00D76352">
        <w:trPr>
          <w:cnfStyle w:val="000000100000"/>
        </w:trPr>
        <w:tc>
          <w:tcPr>
            <w:cnfStyle w:val="00100000000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27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901536" w:rsidRPr="00C41C98" w:rsidRDefault="00861D7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31</w:t>
            </w: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</w:tr>
      <w:tr w:rsidR="00901536" w:rsidTr="00D76352">
        <w:tc>
          <w:tcPr>
            <w:cnfStyle w:val="001000000000"/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901536" w:rsidRPr="00C41C98" w:rsidRDefault="0090153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901536" w:rsidRDefault="00901536" w:rsidP="00901536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901536" w:rsidRDefault="004C299A" w:rsidP="00901536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shape id="_x0000_s1116" type="#_x0000_t202" style="position:absolute;margin-left:77.4pt;margin-top:-437.9pt;width:307.85pt;height:100.8pt;z-index:2518661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" filled="f" stroked="f">
            <v:textbox>
              <w:txbxContent>
                <w:p w:rsidR="00D15DAE" w:rsidRPr="00C41C98" w:rsidRDefault="00D15DAE" w:rsidP="00901536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proofErr w:type="spellStart"/>
                  <w:r>
                    <w:rPr>
                      <w:color w:val="000000" w:themeColor="text1"/>
                      <w:sz w:val="96"/>
                    </w:rPr>
                    <w:t>Dici</w:t>
                  </w:r>
                  <w:r w:rsidRPr="006F3961">
                    <w:rPr>
                      <w:color w:val="000000" w:themeColor="text1"/>
                      <w:sz w:val="96"/>
                    </w:rPr>
                    <w:t>embre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901536" w:rsidRPr="00E062F6" w:rsidRDefault="00901536" w:rsidP="00901536">
      <w:pPr>
        <w:rPr>
          <w:color w:val="auto"/>
        </w:rPr>
      </w:pPr>
      <w:r w:rsidRPr="00E062F6">
        <w:rPr>
          <w:color w:val="auto"/>
        </w:rPr>
        <w:t>Valor del mes:</w:t>
      </w:r>
    </w:p>
    <w:p w:rsidR="00901536" w:rsidRPr="00E062F6" w:rsidRDefault="00861D76" w:rsidP="00901536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Justicia</w:t>
      </w:r>
    </w:p>
    <w:p w:rsidR="00651E93" w:rsidRDefault="00651E93" w:rsidP="00D560A3">
      <w:pPr>
        <w:tabs>
          <w:tab w:val="left" w:pos="3068"/>
        </w:tabs>
        <w:rPr>
          <w:lang w:val="es-MX"/>
        </w:rPr>
      </w:pPr>
    </w:p>
    <w:p w:rsidR="00651E93" w:rsidRPr="00BE6029" w:rsidRDefault="00651E93" w:rsidP="00651E93">
      <w:pPr>
        <w:pStyle w:val="Ttulo"/>
        <w:rPr>
          <w:sz w:val="56"/>
          <w:lang w:val="es-MX"/>
        </w:rPr>
      </w:pPr>
      <w:r>
        <w:rPr>
          <w:sz w:val="56"/>
          <w:lang w:val="es-MX"/>
        </w:rPr>
        <w:lastRenderedPageBreak/>
        <w:t>Efemérides del mes</w:t>
      </w:r>
    </w:p>
    <w:p w:rsidR="00651E93" w:rsidRDefault="00651E93" w:rsidP="00651E93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773420" cy="4134485"/>
            <wp:effectExtent l="0" t="0" r="0" b="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p w:rsidR="00651E93" w:rsidRDefault="00651E93" w:rsidP="00651E93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rPr>
                <w:lang w:val="es-MX"/>
              </w:rPr>
            </w:pPr>
          </w:p>
        </w:tc>
      </w:tr>
      <w:tr w:rsidR="00651E93" w:rsidTr="00D76352">
        <w:tc>
          <w:tcPr>
            <w:tcW w:w="9111" w:type="dxa"/>
          </w:tcPr>
          <w:p w:rsidR="00651E93" w:rsidRDefault="00651E93" w:rsidP="00D76352">
            <w:pPr>
              <w:jc w:val="both"/>
              <w:rPr>
                <w:lang w:val="es-MX"/>
              </w:rPr>
            </w:pPr>
          </w:p>
        </w:tc>
      </w:tr>
    </w:tbl>
    <w:p w:rsidR="00651E93" w:rsidRDefault="00651E93" w:rsidP="00651E93">
      <w:pPr>
        <w:rPr>
          <w:lang w:val="es-MX"/>
        </w:rPr>
      </w:pPr>
      <w:r>
        <w:rPr>
          <w:lang w:val="es-MX"/>
        </w:rPr>
        <w:br w:type="page"/>
      </w:r>
    </w:p>
    <w:p w:rsidR="00901536" w:rsidRDefault="00901536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01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02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03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04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07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08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09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10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11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14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15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16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17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18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21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22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23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24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25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28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14EEA" w:rsidRPr="00EF4E04" w:rsidTr="00D76352"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29</w:t>
            </w: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30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D76352">
        <w:tc>
          <w:tcPr>
            <w:tcW w:w="9111" w:type="dxa"/>
          </w:tcPr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31</w:t>
            </w: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14EEA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14EEA" w:rsidRPr="00EF4E04" w:rsidTr="00014EEA">
        <w:trPr>
          <w:trHeight w:val="5413"/>
        </w:trPr>
        <w:tc>
          <w:tcPr>
            <w:tcW w:w="9111" w:type="dxa"/>
          </w:tcPr>
          <w:p w:rsidR="00014EEA" w:rsidRPr="00EF4E04" w:rsidRDefault="00014EE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</w:tc>
      </w:tr>
    </w:tbl>
    <w:p w:rsidR="00014EEA" w:rsidRDefault="00014EEA" w:rsidP="00014EEA">
      <w:pPr>
        <w:tabs>
          <w:tab w:val="left" w:pos="6735"/>
        </w:tabs>
        <w:jc w:val="left"/>
        <w:rPr>
          <w:lang w:val="es-MX"/>
        </w:rPr>
      </w:pPr>
    </w:p>
    <w:p w:rsidR="00014EEA" w:rsidRDefault="00014EEA" w:rsidP="00FC269C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Consejo técnico escolar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  <w:tr w:rsidR="00014EEA" w:rsidTr="00D76352">
        <w:tc>
          <w:tcPr>
            <w:tcW w:w="9111" w:type="dxa"/>
          </w:tcPr>
          <w:p w:rsidR="00014EEA" w:rsidRDefault="00014EEA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883452" w:rsidRDefault="00883452" w:rsidP="00883452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73280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Diciembre</w:t>
      </w:r>
    </w:p>
    <w:tbl>
      <w:tblPr>
        <w:tblStyle w:val="Tablaconcuadrcula"/>
        <w:tblW w:w="9629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883452" w:rsidTr="00D76352">
        <w:tc>
          <w:tcPr>
            <w:tcW w:w="568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83452" w:rsidRPr="00C24A6F" w:rsidRDefault="00883452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RPr="001779F9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83452" w:rsidTr="00D76352">
        <w:tc>
          <w:tcPr>
            <w:tcW w:w="568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83452" w:rsidRPr="00C24A6F" w:rsidRDefault="00883452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883452" w:rsidRDefault="00883452" w:rsidP="00883452">
      <w:pPr>
        <w:pStyle w:val="Ttulo"/>
        <w:jc w:val="both"/>
        <w:rPr>
          <w:sz w:val="48"/>
          <w:lang w:val="es-MX"/>
        </w:rPr>
      </w:pPr>
    </w:p>
    <w:p w:rsidR="00883452" w:rsidRDefault="00883452" w:rsidP="00883452">
      <w:pPr>
        <w:rPr>
          <w:lang w:val="es-MX"/>
        </w:rPr>
      </w:pPr>
    </w:p>
    <w:p w:rsidR="00883452" w:rsidRDefault="00883452" w:rsidP="00883452">
      <w:pPr>
        <w:pStyle w:val="Ttulo"/>
        <w:rPr>
          <w:sz w:val="28"/>
        </w:rPr>
      </w:pPr>
      <w:r>
        <w:rPr>
          <w:noProof/>
          <w:sz w:val="28"/>
          <w:lang w:val="es-ES" w:eastAsia="es-ES"/>
        </w:rPr>
        <w:lastRenderedPageBreak/>
        <w:drawing>
          <wp:anchor distT="0" distB="0" distL="114300" distR="114300" simplePos="0" relativeHeight="251875328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3B9">
        <w:rPr>
          <w:sz w:val="28"/>
        </w:rPr>
        <w:t>Regist</w:t>
      </w:r>
      <w:r>
        <w:rPr>
          <w:sz w:val="28"/>
        </w:rPr>
        <w:t xml:space="preserve">ro de Evaluación </w:t>
      </w:r>
    </w:p>
    <w:p w:rsidR="00883452" w:rsidRPr="00E9221C" w:rsidRDefault="00883452" w:rsidP="00883452">
      <w:pPr>
        <w:pStyle w:val="Ttulo"/>
        <w:rPr>
          <w:sz w:val="28"/>
        </w:rPr>
      </w:pPr>
      <w:r>
        <w:rPr>
          <w:sz w:val="28"/>
        </w:rPr>
        <w:t>(Segundo bimestre)</w:t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83452" w:rsidRPr="005C3BBA" w:rsidTr="00D76352">
        <w:tc>
          <w:tcPr>
            <w:tcW w:w="911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883452" w:rsidRPr="005C3BBA" w:rsidTr="00D76352">
        <w:tc>
          <w:tcPr>
            <w:tcW w:w="911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883452" w:rsidRPr="005C3BBA" w:rsidRDefault="00883452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3C79B1" w:rsidRDefault="003C79B1" w:rsidP="003C79B1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3C79B1" w:rsidTr="000F318F">
        <w:tc>
          <w:tcPr>
            <w:tcW w:w="9111" w:type="dxa"/>
          </w:tcPr>
          <w:p w:rsidR="003C79B1" w:rsidRDefault="003C79B1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883452" w:rsidRDefault="003C79B1" w:rsidP="00883452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br w:type="page"/>
      </w:r>
    </w:p>
    <w:p w:rsidR="00883452" w:rsidRDefault="00883452" w:rsidP="00883452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lastRenderedPageBreak/>
        <w:t>Reunión con padres de familia</w:t>
      </w:r>
    </w:p>
    <w:p w:rsidR="00883452" w:rsidRDefault="00883452" w:rsidP="00883452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883452" w:rsidRDefault="00883452" w:rsidP="00883452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83452" w:rsidTr="00D76352">
        <w:tc>
          <w:tcPr>
            <w:tcW w:w="9111" w:type="dxa"/>
          </w:tcPr>
          <w:p w:rsidR="00883452" w:rsidRDefault="00883452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3C79B1" w:rsidRDefault="003C79B1" w:rsidP="00883452">
      <w:pPr>
        <w:pStyle w:val="Ttulo"/>
        <w:rPr>
          <w:sz w:val="52"/>
          <w:lang w:val="es-MX"/>
        </w:rPr>
      </w:pPr>
    </w:p>
    <w:p w:rsidR="00883452" w:rsidRDefault="00883452" w:rsidP="00883452">
      <w:pPr>
        <w:pStyle w:val="Ttulo"/>
        <w:rPr>
          <w:sz w:val="52"/>
          <w:lang w:val="es-MX"/>
        </w:rPr>
      </w:pPr>
      <w:r w:rsidRPr="00ED53F3">
        <w:rPr>
          <w:sz w:val="52"/>
          <w:lang w:val="es-MX"/>
        </w:rPr>
        <w:lastRenderedPageBreak/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883452" w:rsidRPr="00970A32" w:rsidTr="003C79B1">
        <w:tc>
          <w:tcPr>
            <w:tcW w:w="704" w:type="dxa"/>
            <w:shd w:val="clear" w:color="auto" w:fill="FFC000"/>
          </w:tcPr>
          <w:p w:rsidR="00883452" w:rsidRPr="00ED53F3" w:rsidRDefault="00883452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883452" w:rsidRPr="00ED53F3" w:rsidRDefault="00883452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883452" w:rsidRPr="00ED53F3" w:rsidRDefault="00883452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83452" w:rsidRPr="00970A32" w:rsidTr="00D76352">
        <w:tc>
          <w:tcPr>
            <w:tcW w:w="704" w:type="dxa"/>
          </w:tcPr>
          <w:p w:rsidR="00883452" w:rsidRPr="00883452" w:rsidRDefault="00883452" w:rsidP="00883452">
            <w:pPr>
              <w:pStyle w:val="Prrafodelista"/>
              <w:numPr>
                <w:ilvl w:val="0"/>
                <w:numId w:val="1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83452" w:rsidRPr="00ED53F3" w:rsidRDefault="00883452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83452" w:rsidRPr="00ED53F3" w:rsidRDefault="00883452" w:rsidP="00D76352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883452" w:rsidRDefault="004C299A" w:rsidP="00883452">
      <w:pPr>
        <w:rPr>
          <w:lang w:val="es-MX"/>
        </w:rPr>
      </w:pPr>
      <w:r>
        <w:rPr>
          <w:noProof/>
          <w:lang w:val="es-ES" w:eastAsia="es-ES"/>
        </w:rPr>
        <w:lastRenderedPageBreak/>
        <w:pict>
          <v:group id="Grupo 236" o:spid="_x0000_s1113" style="position:absolute;left:0;text-align:left;margin-left:-14.25pt;margin-top:0;width:486.95pt;height:316.5pt;z-index:251876352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">
            <v:shape id="Imagen 237" o:spid="_x0000_s1115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hZLGAAAA3AAAAA8AAABkcnMvZG93bnJldi54bWxEj81rwkAUxO8F/4flCb3VjQqtRFfxA9FT&#10;i18Hb8/sMwlm38bs1iT967uFgsdhZn7DTGaNKcSDKpdbVtDvRSCIE6tzThUcD+u3EQjnkTUWlklB&#10;Sw5m087LBGNta97RY+9TESDsYlSQeV/GUrokI4OuZ0vi4F1tZdAHWaVSV1gHuCnkIIrepcGcw0KG&#10;JS0zSm77b6Ngq4v6k8+XVbLYfJ3vP6c2nW9apV67zXwMwlPjn+H/9lYrGAw/4O9MOAJ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yFksYAAADcAAAADwAAAAAAAAAAAAAA&#10;AACfAgAAZHJzL2Rvd25yZXYueG1sUEsFBgAAAAAEAAQA9wAAAJIDAAAAAA==&#10;">
              <v:imagedata r:id="rId36" o:title="Lunares-blancos-floral-vintage-014"/>
              <v:path arrowok="t"/>
            </v:shape>
            <v:shape id="Imagen 238" o:spid="_x0000_s1114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PL4/BAAAA3AAAAA8AAABkcnMvZG93bnJldi54bWxET8uKwjAU3Q/4D+EK7sbUB4NUo4iOUNDN&#10;VDfuLs21LU1uSpOp9e/NYmCWh/Pe7AZrRE+drx0rmE0TEMSF0zWXCm7X0+cKhA/IGo1jUvAiD7vt&#10;6GODqXZP/qE+D6WIIexTVFCF0KZS+qIii37qWuLIPVxnMUTYlVJ3+Izh1sh5knxJizXHhgpbOlRU&#10;NPmvVeCa+3Jm+uaCl+VwvDbf2dlkmVKT8bBfgwg0hH/xnzvTCuaLuDaeiUdAb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PL4/BAAAA3AAAAA8AAAAAAAAAAAAAAAAAnwIA&#10;AGRycy9kb3ducmV2LnhtbFBLBQYAAAAABAAEAPcAAACNAwAAAAA=&#10;">
              <v:imagedata r:id="rId37" o:title="owl post2"/>
              <v:path arrowok="t"/>
            </v:shape>
          </v:group>
        </w:pict>
      </w: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Pr="006F3961" w:rsidRDefault="00883452" w:rsidP="00883452">
      <w:pPr>
        <w:rPr>
          <w:lang w:val="es-MX"/>
        </w:rPr>
      </w:pPr>
    </w:p>
    <w:p w:rsidR="00883452" w:rsidRDefault="00883452" w:rsidP="00883452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883452" w:rsidTr="00D76352">
        <w:trPr>
          <w:cnfStyle w:val="100000000000"/>
        </w:trPr>
        <w:tc>
          <w:tcPr>
            <w:cnfStyle w:val="001000000000"/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883452" w:rsidRPr="00E062F6" w:rsidRDefault="00883452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883452" w:rsidTr="00D76352">
        <w:trPr>
          <w:cnfStyle w:val="000000100000"/>
        </w:trPr>
        <w:tc>
          <w:tcPr>
            <w:cnfStyle w:val="001000000000"/>
            <w:tcW w:w="1134" w:type="dxa"/>
          </w:tcPr>
          <w:p w:rsidR="00883452" w:rsidRDefault="00883452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</w:tr>
      <w:tr w:rsidR="00883452" w:rsidTr="00D76352">
        <w:tc>
          <w:tcPr>
            <w:cnfStyle w:val="00100000000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3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</w:tr>
      <w:tr w:rsidR="00883452" w:rsidTr="00D76352">
        <w:trPr>
          <w:cnfStyle w:val="000000100000"/>
        </w:trPr>
        <w:tc>
          <w:tcPr>
            <w:cnfStyle w:val="00100000000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10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</w:tr>
      <w:tr w:rsidR="00883452" w:rsidTr="00D76352">
        <w:tc>
          <w:tcPr>
            <w:cnfStyle w:val="00100000000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17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</w:tr>
      <w:tr w:rsidR="00883452" w:rsidTr="00D76352">
        <w:trPr>
          <w:cnfStyle w:val="000000100000"/>
        </w:trPr>
        <w:tc>
          <w:tcPr>
            <w:cnfStyle w:val="00100000000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24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</w:tr>
      <w:tr w:rsidR="00883452" w:rsidTr="00D76352">
        <w:tc>
          <w:tcPr>
            <w:cnfStyle w:val="001000000000"/>
            <w:tcW w:w="1134" w:type="dxa"/>
          </w:tcPr>
          <w:p w:rsidR="00883452" w:rsidRPr="00C41C98" w:rsidRDefault="00633AB8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31</w:t>
            </w: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83452" w:rsidRPr="00C41C98" w:rsidRDefault="008834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883452" w:rsidRDefault="00883452" w:rsidP="00883452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883452" w:rsidRDefault="004C299A" w:rsidP="00883452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shape id="_x0000_s1112" type="#_x0000_t202" style="position:absolute;margin-left:77.4pt;margin-top:-437.9pt;width:307.85pt;height:100.8pt;z-index:2518773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" filled="f" stroked="f">
            <v:textbox>
              <w:txbxContent>
                <w:p w:rsidR="00D15DAE" w:rsidRPr="00C41C98" w:rsidRDefault="00D15DAE" w:rsidP="00883452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proofErr w:type="spellStart"/>
                  <w:r>
                    <w:rPr>
                      <w:color w:val="000000" w:themeColor="text1"/>
                      <w:sz w:val="96"/>
                    </w:rPr>
                    <w:t>Enero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883452" w:rsidRPr="00E062F6" w:rsidRDefault="00883452" w:rsidP="00883452">
      <w:pPr>
        <w:rPr>
          <w:color w:val="auto"/>
        </w:rPr>
      </w:pPr>
      <w:r w:rsidRPr="00E062F6">
        <w:rPr>
          <w:color w:val="auto"/>
        </w:rPr>
        <w:t>Valor del mes:</w:t>
      </w:r>
    </w:p>
    <w:p w:rsidR="00883452" w:rsidRPr="00E062F6" w:rsidRDefault="00BB74F1" w:rsidP="00883452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Diálogo</w:t>
      </w:r>
    </w:p>
    <w:p w:rsidR="00014EEA" w:rsidRDefault="00014EEA" w:rsidP="00D560A3">
      <w:pPr>
        <w:tabs>
          <w:tab w:val="left" w:pos="3068"/>
        </w:tabs>
        <w:rPr>
          <w:lang w:val="es-MX"/>
        </w:rPr>
      </w:pPr>
    </w:p>
    <w:p w:rsidR="00F54CD4" w:rsidRPr="00BE6029" w:rsidRDefault="00F54CD4" w:rsidP="00F54CD4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794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480651</wp:posOffset>
            </wp:positionV>
            <wp:extent cx="5628289" cy="4105473"/>
            <wp:effectExtent l="0" t="0" r="0" b="0"/>
            <wp:wrapNone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289" cy="410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Efemérides del mes</w:t>
      </w: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p w:rsidR="00F54CD4" w:rsidRDefault="00F54CD4" w:rsidP="00F54CD4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rPr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jc w:val="both"/>
              <w:rPr>
                <w:lang w:val="es-MX"/>
              </w:rPr>
            </w:pPr>
          </w:p>
        </w:tc>
      </w:tr>
    </w:tbl>
    <w:p w:rsidR="00F54CD4" w:rsidRDefault="00F54CD4" w:rsidP="00F54CD4">
      <w:pPr>
        <w:rPr>
          <w:lang w:val="es-MX"/>
        </w:rPr>
      </w:pPr>
      <w:r>
        <w:rPr>
          <w:lang w:val="es-MX"/>
        </w:rPr>
        <w:br w:type="page"/>
      </w:r>
    </w:p>
    <w:p w:rsidR="00F54CD4" w:rsidRDefault="00F54CD4" w:rsidP="00F54CD4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F54CD4" w:rsidRPr="00EF4E04" w:rsidTr="00D76352">
        <w:tc>
          <w:tcPr>
            <w:tcW w:w="9111" w:type="dxa"/>
          </w:tcPr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01</w:t>
            </w: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F54CD4" w:rsidRPr="00EF4E0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04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RPr="00EF4E0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05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06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07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F54CD4" w:rsidRDefault="00F54CD4" w:rsidP="00F54CD4">
      <w:pPr>
        <w:tabs>
          <w:tab w:val="left" w:pos="6735"/>
        </w:tabs>
        <w:jc w:val="left"/>
        <w:rPr>
          <w:lang w:val="es-MX"/>
        </w:rPr>
      </w:pPr>
    </w:p>
    <w:p w:rsidR="00F54CD4" w:rsidRDefault="00F54CD4" w:rsidP="00F54CD4">
      <w:pPr>
        <w:tabs>
          <w:tab w:val="left" w:pos="6735"/>
        </w:tabs>
        <w:jc w:val="left"/>
        <w:rPr>
          <w:lang w:val="es-MX"/>
        </w:rPr>
      </w:pPr>
    </w:p>
    <w:p w:rsidR="00F54CD4" w:rsidRDefault="00F54CD4" w:rsidP="00D560A3">
      <w:pPr>
        <w:tabs>
          <w:tab w:val="left" w:pos="3068"/>
        </w:tabs>
        <w:rPr>
          <w:lang w:val="es-MX"/>
        </w:rPr>
      </w:pPr>
    </w:p>
    <w:p w:rsidR="00F54CD4" w:rsidRDefault="00F54CD4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F54CD4" w:rsidRPr="00EF4E04" w:rsidTr="00D76352">
        <w:tc>
          <w:tcPr>
            <w:tcW w:w="9111" w:type="dxa"/>
          </w:tcPr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08</w:t>
            </w: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F54CD4" w:rsidRPr="00EF4E0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11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RPr="00EF4E0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12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Pr="00EF4E0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13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54CD4" w:rsidTr="00D76352">
        <w:tc>
          <w:tcPr>
            <w:tcW w:w="9111" w:type="dxa"/>
          </w:tcPr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14</w:t>
            </w: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54CD4" w:rsidRDefault="00F54CD4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F54CD4" w:rsidRDefault="00F54CD4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BA7253" w:rsidRPr="00EF4E04" w:rsidTr="00D76352">
        <w:tc>
          <w:tcPr>
            <w:tcW w:w="9111" w:type="dxa"/>
          </w:tcPr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15</w:t>
            </w: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18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19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20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21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BA7253" w:rsidRPr="00EF4E04" w:rsidTr="00D76352">
        <w:tc>
          <w:tcPr>
            <w:tcW w:w="9111" w:type="dxa"/>
          </w:tcPr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22</w:t>
            </w: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25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26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27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A7253" w:rsidTr="00D76352">
        <w:tc>
          <w:tcPr>
            <w:tcW w:w="9111" w:type="dxa"/>
          </w:tcPr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28</w:t>
            </w: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A7253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BA7253" w:rsidRDefault="00BA725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BA7253" w:rsidRPr="00EF4E04" w:rsidTr="00D76352">
        <w:tc>
          <w:tcPr>
            <w:tcW w:w="9111" w:type="dxa"/>
          </w:tcPr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29</w:t>
            </w: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A7253" w:rsidRPr="00EF4E04" w:rsidTr="00D76352">
        <w:trPr>
          <w:trHeight w:val="8733"/>
        </w:trPr>
        <w:tc>
          <w:tcPr>
            <w:tcW w:w="9111" w:type="dxa"/>
          </w:tcPr>
          <w:p w:rsidR="00BA7253" w:rsidRPr="00EF4E04" w:rsidRDefault="00BA7253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 xml:space="preserve">Pendientes del mes </w:t>
            </w:r>
          </w:p>
        </w:tc>
      </w:tr>
    </w:tbl>
    <w:p w:rsidR="00BA7253" w:rsidRDefault="00BA7253" w:rsidP="00D560A3">
      <w:pPr>
        <w:tabs>
          <w:tab w:val="left" w:pos="3068"/>
        </w:tabs>
        <w:rPr>
          <w:lang w:val="es-MX"/>
        </w:rPr>
      </w:pPr>
    </w:p>
    <w:p w:rsidR="008A20E6" w:rsidRDefault="008A20E6" w:rsidP="00D560A3">
      <w:pPr>
        <w:tabs>
          <w:tab w:val="left" w:pos="3068"/>
        </w:tabs>
        <w:rPr>
          <w:lang w:val="es-MX"/>
        </w:rPr>
      </w:pPr>
    </w:p>
    <w:p w:rsidR="008A20E6" w:rsidRDefault="008A20E6" w:rsidP="00D560A3">
      <w:pPr>
        <w:tabs>
          <w:tab w:val="left" w:pos="3068"/>
        </w:tabs>
        <w:rPr>
          <w:lang w:val="es-MX"/>
        </w:rPr>
      </w:pPr>
    </w:p>
    <w:p w:rsidR="008A20E6" w:rsidRDefault="008A20E6" w:rsidP="008A20E6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82496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Consejo técnico escolar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  <w:p w:rsidR="008A20E6" w:rsidRDefault="008A20E6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8A20E6" w:rsidRDefault="008A20E6" w:rsidP="008A20E6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83520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Enero</w:t>
      </w:r>
    </w:p>
    <w:p w:rsidR="008A20E6" w:rsidRPr="008A20E6" w:rsidRDefault="008A20E6" w:rsidP="008A20E6">
      <w:pPr>
        <w:rPr>
          <w:lang w:val="es-MX"/>
        </w:rPr>
      </w:pP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8A20E6" w:rsidTr="008A20E6">
        <w:tc>
          <w:tcPr>
            <w:tcW w:w="568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A20E6" w:rsidRPr="00C24A6F" w:rsidRDefault="008A20E6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RPr="001779F9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A20E6" w:rsidTr="008A20E6">
        <w:tc>
          <w:tcPr>
            <w:tcW w:w="568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A20E6" w:rsidRPr="00C24A6F" w:rsidRDefault="008A20E6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8A20E6" w:rsidRDefault="008A20E6" w:rsidP="008A20E6">
      <w:pPr>
        <w:pStyle w:val="Ttulo"/>
        <w:jc w:val="both"/>
        <w:rPr>
          <w:sz w:val="48"/>
          <w:lang w:val="es-MX"/>
        </w:rPr>
      </w:pPr>
    </w:p>
    <w:p w:rsidR="008A20E6" w:rsidRDefault="008A20E6" w:rsidP="008A20E6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lastRenderedPageBreak/>
        <w:t>Reunión con padres de familia</w:t>
      </w:r>
    </w:p>
    <w:p w:rsidR="008A20E6" w:rsidRDefault="008A20E6" w:rsidP="008A20E6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8A20E6" w:rsidRDefault="008A20E6" w:rsidP="008A20E6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8A20E6" w:rsidTr="00D76352">
        <w:tc>
          <w:tcPr>
            <w:tcW w:w="9111" w:type="dxa"/>
          </w:tcPr>
          <w:p w:rsidR="008A20E6" w:rsidRDefault="008A20E6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8A20E6" w:rsidRDefault="008A20E6" w:rsidP="008A20E6">
      <w:pPr>
        <w:pStyle w:val="Ttulo"/>
        <w:rPr>
          <w:sz w:val="52"/>
          <w:lang w:val="es-MX"/>
        </w:rPr>
      </w:pPr>
    </w:p>
    <w:p w:rsidR="00656FC5" w:rsidRDefault="00656FC5" w:rsidP="00656FC5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656FC5" w:rsidRPr="00656FC5" w:rsidRDefault="00656FC5" w:rsidP="00656FC5">
      <w:pPr>
        <w:rPr>
          <w:lang w:val="es-MX"/>
        </w:rPr>
      </w:pPr>
      <w:r>
        <w:rPr>
          <w:lang w:val="es-MX"/>
        </w:rPr>
        <w:br w:type="page"/>
      </w:r>
    </w:p>
    <w:p w:rsidR="008A20E6" w:rsidRDefault="008A20E6" w:rsidP="008A20E6">
      <w:pPr>
        <w:pStyle w:val="Ttulo"/>
        <w:rPr>
          <w:sz w:val="52"/>
          <w:lang w:val="es-MX"/>
        </w:rPr>
      </w:pPr>
      <w:r w:rsidRPr="00ED53F3">
        <w:rPr>
          <w:sz w:val="52"/>
          <w:lang w:val="es-MX"/>
        </w:rPr>
        <w:lastRenderedPageBreak/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8A20E6" w:rsidRPr="00970A32" w:rsidTr="00656FC5">
        <w:tc>
          <w:tcPr>
            <w:tcW w:w="704" w:type="dxa"/>
            <w:shd w:val="clear" w:color="auto" w:fill="FFC000"/>
          </w:tcPr>
          <w:p w:rsidR="008A20E6" w:rsidRPr="00ED53F3" w:rsidRDefault="008A20E6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8A20E6" w:rsidRPr="00ED53F3" w:rsidRDefault="008A20E6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8A20E6" w:rsidRPr="00ED53F3" w:rsidRDefault="00656FC5" w:rsidP="00656FC5">
            <w:pPr>
              <w:tabs>
                <w:tab w:val="center" w:pos="1827"/>
              </w:tabs>
              <w:rPr>
                <w:b/>
                <w:color w:val="auto"/>
                <w:sz w:val="22"/>
                <w:lang w:val="es-MX"/>
              </w:rPr>
            </w:pPr>
            <w:r>
              <w:rPr>
                <w:b/>
                <w:color w:val="auto"/>
                <w:sz w:val="22"/>
                <w:lang w:val="es-MX"/>
              </w:rPr>
              <w:tab/>
            </w:r>
            <w:r w:rsidR="008A20E6"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8A20E6" w:rsidRPr="00970A32" w:rsidTr="00D76352">
        <w:tc>
          <w:tcPr>
            <w:tcW w:w="704" w:type="dxa"/>
          </w:tcPr>
          <w:p w:rsidR="008A20E6" w:rsidRPr="008A20E6" w:rsidRDefault="008A20E6" w:rsidP="008A20E6">
            <w:pPr>
              <w:pStyle w:val="Prrafodelista"/>
              <w:numPr>
                <w:ilvl w:val="0"/>
                <w:numId w:val="1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8A20E6" w:rsidRPr="00ED53F3" w:rsidRDefault="008A20E6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8A20E6" w:rsidRPr="00ED53F3" w:rsidRDefault="008A20E6" w:rsidP="00D76352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8A20E6" w:rsidRDefault="004C299A" w:rsidP="008A20E6">
      <w:pPr>
        <w:rPr>
          <w:lang w:val="es-MX"/>
        </w:rPr>
      </w:pPr>
      <w:r>
        <w:rPr>
          <w:noProof/>
          <w:lang w:val="es-ES" w:eastAsia="es-ES"/>
        </w:rPr>
        <w:lastRenderedPageBreak/>
        <w:pict>
          <v:group id="Grupo 245" o:spid="_x0000_s1109" style="position:absolute;left:0;text-align:left;margin-left:-14.25pt;margin-top:0;width:486.95pt;height:316.5pt;z-index:251886592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">
            <v:shape id="Imagen 246" o:spid="_x0000_s1111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U3TGAAAA3AAAAA8AAABkcnMvZG93bnJldi54bWxEj09rwkAUxO8Fv8PyBG91o4hIdBX/IHpq&#10;0erB2zP7TILZtzG7NUk/fbcg9DjMzG+Y2aIxhXhS5XLLCgb9CARxYnXOqYLT1/Z9AsJ5ZI2FZVLQ&#10;koPFvPM2w1jbmg/0PPpUBAi7GBVk3pexlC7JyKDr25I4eDdbGfRBVqnUFdYBbgo5jKKxNJhzWMiw&#10;pHVGyf34bRTsdVF/8OW6SVa7z8vj59ymy12rVK/bLKcgPDX+P/xq77WC4WgMf2fCE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ZTdMYAAADcAAAADwAAAAAAAAAAAAAA&#10;AACfAgAAZHJzL2Rvd25yZXYueG1sUEsFBgAAAAAEAAQA9wAAAJIDAAAAAA==&#10;">
              <v:imagedata r:id="rId36" o:title="Lunares-blancos-floral-vintage-014"/>
              <v:path arrowok="t"/>
            </v:shape>
            <v:shape id="Imagen 247" o:spid="_x0000_s1110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WyIDEAAAA3AAAAA8AAABkcnMvZG93bnJldi54bWxEj0FrwkAUhO8F/8PyhN7qRglWoquIVQjU&#10;S9WLt0f2mYTsvg3ZbUz/fVcQPA4z8w2z2gzWiJ46XztWMJ0kIIgLp2suFVzOh48FCB+QNRrHpOCP&#10;PGzWo7cVZtrd+Yf6UyhFhLDPUEEVQptJ6YuKLPqJa4mjd3OdxRBlV0rd4T3CrZGzJJlLizXHhQpb&#10;2lVUNKdfq8A113Rq+uaIx3T4Ojf7/NvkuVLv42G7BBFoCK/ws51rBbP0Ex5n4hG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WyIDEAAAA3AAAAA8AAAAAAAAAAAAAAAAA&#10;nwIAAGRycy9kb3ducmV2LnhtbFBLBQYAAAAABAAEAPcAAACQAwAAAAA=&#10;">
              <v:imagedata r:id="rId37" o:title="owl post2"/>
              <v:path arrowok="t"/>
            </v:shape>
          </v:group>
        </w:pict>
      </w: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Pr="006F3961" w:rsidRDefault="008A20E6" w:rsidP="008A20E6">
      <w:pPr>
        <w:rPr>
          <w:lang w:val="es-MX"/>
        </w:rPr>
      </w:pPr>
    </w:p>
    <w:p w:rsidR="008A20E6" w:rsidRDefault="008A20E6" w:rsidP="008A20E6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8A20E6" w:rsidTr="00D76352">
        <w:trPr>
          <w:cnfStyle w:val="100000000000"/>
        </w:trPr>
        <w:tc>
          <w:tcPr>
            <w:cnfStyle w:val="001000000000"/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8A20E6" w:rsidRPr="00E062F6" w:rsidRDefault="008A20E6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8A20E6" w:rsidTr="00D76352">
        <w:trPr>
          <w:cnfStyle w:val="000000100000"/>
        </w:trPr>
        <w:tc>
          <w:tcPr>
            <w:cnfStyle w:val="001000000000"/>
            <w:tcW w:w="1134" w:type="dxa"/>
          </w:tcPr>
          <w:p w:rsidR="008A20E6" w:rsidRDefault="008A20E6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</w:tr>
      <w:tr w:rsidR="008A20E6" w:rsidTr="00D76352">
        <w:tc>
          <w:tcPr>
            <w:cnfStyle w:val="001000000000"/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7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</w:tr>
      <w:tr w:rsidR="008A20E6" w:rsidTr="00D76352">
        <w:trPr>
          <w:cnfStyle w:val="000000100000"/>
        </w:trPr>
        <w:tc>
          <w:tcPr>
            <w:cnfStyle w:val="001000000000"/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14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</w:tr>
      <w:tr w:rsidR="008A20E6" w:rsidTr="00D76352">
        <w:tc>
          <w:tcPr>
            <w:cnfStyle w:val="001000000000"/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21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</w:tr>
      <w:tr w:rsidR="008A20E6" w:rsidTr="00D76352">
        <w:trPr>
          <w:cnfStyle w:val="000000100000"/>
        </w:trPr>
        <w:tc>
          <w:tcPr>
            <w:cnfStyle w:val="001000000000"/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28</w:t>
            </w:r>
          </w:p>
        </w:tc>
        <w:tc>
          <w:tcPr>
            <w:tcW w:w="1134" w:type="dxa"/>
          </w:tcPr>
          <w:p w:rsidR="008A20E6" w:rsidRPr="00C41C98" w:rsidRDefault="00907FE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</w:tr>
      <w:tr w:rsidR="008A20E6" w:rsidTr="00D76352">
        <w:tc>
          <w:tcPr>
            <w:cnfStyle w:val="001000000000"/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8A20E6" w:rsidRPr="00C41C98" w:rsidRDefault="008A20E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8A20E6" w:rsidRDefault="008A20E6" w:rsidP="008A20E6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8A20E6" w:rsidRDefault="004C299A" w:rsidP="008A20E6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shape id="_x0000_s1108" type="#_x0000_t202" style="position:absolute;margin-left:77.4pt;margin-top:-437.9pt;width:307.85pt;height:100.8pt;z-index:2518876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" filled="f" stroked="f">
            <v:textbox>
              <w:txbxContent>
                <w:p w:rsidR="00D15DAE" w:rsidRPr="00C41C98" w:rsidRDefault="00D15DAE" w:rsidP="008A20E6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proofErr w:type="spellStart"/>
                  <w:r>
                    <w:rPr>
                      <w:color w:val="000000" w:themeColor="text1"/>
                      <w:sz w:val="96"/>
                    </w:rPr>
                    <w:t>Febrero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8A20E6" w:rsidRPr="00E062F6" w:rsidRDefault="008A20E6" w:rsidP="008A20E6">
      <w:pPr>
        <w:rPr>
          <w:color w:val="auto"/>
        </w:rPr>
      </w:pPr>
      <w:r w:rsidRPr="00E062F6">
        <w:rPr>
          <w:color w:val="auto"/>
        </w:rPr>
        <w:t>Valor del mes:</w:t>
      </w:r>
    </w:p>
    <w:p w:rsidR="008A20E6" w:rsidRPr="00E062F6" w:rsidRDefault="00907FEA" w:rsidP="008A20E6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Amistad</w:t>
      </w:r>
    </w:p>
    <w:p w:rsidR="008A20E6" w:rsidRDefault="008A20E6" w:rsidP="00D560A3">
      <w:pPr>
        <w:tabs>
          <w:tab w:val="left" w:pos="3068"/>
        </w:tabs>
        <w:rPr>
          <w:lang w:val="es-MX"/>
        </w:rPr>
      </w:pPr>
    </w:p>
    <w:p w:rsidR="004021F0" w:rsidRPr="00BE6029" w:rsidRDefault="004021F0" w:rsidP="004021F0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480651</wp:posOffset>
            </wp:positionV>
            <wp:extent cx="5774007" cy="4226381"/>
            <wp:effectExtent l="0" t="0" r="0" b="3175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07" cy="422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Efemérides del mes</w:t>
      </w: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p w:rsidR="004021F0" w:rsidRDefault="004021F0" w:rsidP="004021F0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jc w:val="both"/>
              <w:rPr>
                <w:lang w:val="es-MX"/>
              </w:rPr>
            </w:pPr>
          </w:p>
        </w:tc>
      </w:tr>
    </w:tbl>
    <w:p w:rsidR="004021F0" w:rsidRDefault="004021F0" w:rsidP="004021F0">
      <w:pPr>
        <w:jc w:val="both"/>
        <w:rPr>
          <w:lang w:val="es-MX"/>
        </w:rPr>
      </w:pPr>
      <w:r>
        <w:rPr>
          <w:lang w:val="es-MX"/>
        </w:rPr>
        <w:br w:type="page"/>
      </w:r>
    </w:p>
    <w:p w:rsidR="004021F0" w:rsidRDefault="004021F0" w:rsidP="004021F0">
      <w:pPr>
        <w:tabs>
          <w:tab w:val="left" w:pos="1817"/>
          <w:tab w:val="center" w:pos="4560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4021F0" w:rsidTr="00D76352"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01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4021F0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 xml:space="preserve">Martes </w:t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02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03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04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05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4021F0" w:rsidRPr="00EF4E04" w:rsidTr="00D76352"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08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 xml:space="preserve">Martes </w:t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09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10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11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12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4021F0" w:rsidRPr="00EF4E04" w:rsidTr="00D76352"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15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 xml:space="preserve">Martes </w:t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16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17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18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19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4021F0" w:rsidRPr="00EF4E04" w:rsidTr="00D76352"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22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 w:rsidRPr="00EF4E04">
              <w:rPr>
                <w:b/>
                <w:color w:val="FF0066"/>
                <w:sz w:val="40"/>
                <w:szCs w:val="36"/>
                <w:lang w:val="es-MX"/>
              </w:rPr>
              <w:t xml:space="preserve">Martes </w:t>
            </w:r>
            <w:r>
              <w:rPr>
                <w:b/>
                <w:color w:val="FF0066"/>
                <w:sz w:val="40"/>
                <w:szCs w:val="36"/>
                <w:lang w:val="es-MX"/>
              </w:rPr>
              <w:t>24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24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25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26</w:t>
            </w: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4021F0" w:rsidRPr="00EF4E04" w:rsidTr="00D76352">
        <w:tc>
          <w:tcPr>
            <w:tcW w:w="9111" w:type="dxa"/>
          </w:tcPr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29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021F0" w:rsidRPr="00EF4E04" w:rsidTr="00D76352">
        <w:trPr>
          <w:trHeight w:val="8733"/>
        </w:trPr>
        <w:tc>
          <w:tcPr>
            <w:tcW w:w="9111" w:type="dxa"/>
          </w:tcPr>
          <w:p w:rsidR="004021F0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4021F0" w:rsidRPr="00EF4E04" w:rsidRDefault="004021F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4021F0" w:rsidRDefault="004021F0" w:rsidP="004021F0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892736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Consejo técnico escolar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  <w:tr w:rsidR="004021F0" w:rsidTr="00D76352">
        <w:tc>
          <w:tcPr>
            <w:tcW w:w="9111" w:type="dxa"/>
          </w:tcPr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  <w:p w:rsidR="004021F0" w:rsidRDefault="004021F0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4021F0" w:rsidRDefault="004021F0" w:rsidP="004021F0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893760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-624556</wp:posOffset>
            </wp:positionV>
            <wp:extent cx="985444" cy="1184564"/>
            <wp:effectExtent l="0" t="0" r="571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 xml:space="preserve">Asistencia de </w:t>
      </w:r>
      <w:r w:rsidR="00F044AA">
        <w:rPr>
          <w:sz w:val="56"/>
          <w:lang w:val="es-MX"/>
        </w:rPr>
        <w:t>Febrero</w:t>
      </w:r>
    </w:p>
    <w:p w:rsidR="004021F0" w:rsidRPr="008A20E6" w:rsidRDefault="004021F0" w:rsidP="004021F0">
      <w:pPr>
        <w:rPr>
          <w:lang w:val="es-MX"/>
        </w:rPr>
      </w:pP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4021F0" w:rsidTr="00D76352">
        <w:tc>
          <w:tcPr>
            <w:tcW w:w="568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4021F0" w:rsidRPr="00C24A6F" w:rsidRDefault="004021F0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RPr="001779F9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4021F0" w:rsidTr="00D76352">
        <w:tc>
          <w:tcPr>
            <w:tcW w:w="568" w:type="dxa"/>
          </w:tcPr>
          <w:p w:rsidR="004021F0" w:rsidRPr="00F044AA" w:rsidRDefault="004021F0" w:rsidP="00F044AA">
            <w:pPr>
              <w:pStyle w:val="Prrafodelista"/>
              <w:numPr>
                <w:ilvl w:val="0"/>
                <w:numId w:val="1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4021F0" w:rsidRPr="00C24A6F" w:rsidRDefault="004021F0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4021F0" w:rsidRDefault="004021F0" w:rsidP="004021F0">
      <w:pPr>
        <w:pStyle w:val="Ttulo"/>
        <w:jc w:val="both"/>
        <w:rPr>
          <w:sz w:val="48"/>
          <w:lang w:val="es-MX"/>
        </w:rPr>
      </w:pPr>
    </w:p>
    <w:p w:rsidR="00F044AA" w:rsidRDefault="00F044AA" w:rsidP="00F044AA">
      <w:pPr>
        <w:pStyle w:val="Ttulo"/>
        <w:rPr>
          <w:sz w:val="28"/>
        </w:rPr>
      </w:pPr>
      <w:r>
        <w:rPr>
          <w:noProof/>
          <w:sz w:val="28"/>
          <w:lang w:val="es-ES" w:eastAsia="es-ES"/>
        </w:rPr>
        <w:lastRenderedPageBreak/>
        <w:drawing>
          <wp:anchor distT="0" distB="0" distL="114300" distR="114300" simplePos="0" relativeHeight="251896832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3B9">
        <w:rPr>
          <w:sz w:val="28"/>
        </w:rPr>
        <w:t>Regist</w:t>
      </w:r>
      <w:r>
        <w:rPr>
          <w:sz w:val="28"/>
        </w:rPr>
        <w:t xml:space="preserve">ro de Evaluación </w:t>
      </w:r>
    </w:p>
    <w:p w:rsidR="00F044AA" w:rsidRPr="00E9221C" w:rsidRDefault="00F044AA" w:rsidP="00F044AA">
      <w:pPr>
        <w:pStyle w:val="Ttulo"/>
        <w:rPr>
          <w:sz w:val="28"/>
        </w:rPr>
      </w:pPr>
      <w:r>
        <w:rPr>
          <w:sz w:val="28"/>
        </w:rPr>
        <w:t>(Tecer bimestre)</w:t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044AA" w:rsidRPr="005C3BBA" w:rsidTr="00D76352">
        <w:tc>
          <w:tcPr>
            <w:tcW w:w="911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044AA" w:rsidRPr="005C3BBA" w:rsidTr="00D76352">
        <w:tc>
          <w:tcPr>
            <w:tcW w:w="911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0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044AA" w:rsidRPr="005C3BBA" w:rsidRDefault="00F044AA" w:rsidP="00D76352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F044AA" w:rsidRDefault="00F044AA" w:rsidP="00F044AA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lastRenderedPageBreak/>
        <w:t>Reunión con padres de familia</w:t>
      </w:r>
    </w:p>
    <w:p w:rsidR="00F044AA" w:rsidRDefault="00F044AA" w:rsidP="00F044AA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F044AA" w:rsidRDefault="00F044AA" w:rsidP="00F044AA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F044AA" w:rsidRDefault="00F044AA" w:rsidP="00F044AA">
      <w:pPr>
        <w:pStyle w:val="Ttulo"/>
        <w:rPr>
          <w:sz w:val="52"/>
          <w:lang w:val="es-MX"/>
        </w:rPr>
      </w:pPr>
    </w:p>
    <w:p w:rsidR="00656FC5" w:rsidRDefault="00656FC5" w:rsidP="00656FC5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656FC5" w:rsidRPr="00656FC5" w:rsidRDefault="00656FC5" w:rsidP="00656FC5">
      <w:pPr>
        <w:rPr>
          <w:lang w:val="es-MX"/>
        </w:rPr>
      </w:pPr>
      <w:r>
        <w:rPr>
          <w:lang w:val="es-MX"/>
        </w:rPr>
        <w:br w:type="page"/>
      </w:r>
    </w:p>
    <w:p w:rsidR="00F044AA" w:rsidRDefault="00F044AA" w:rsidP="00F044AA">
      <w:pPr>
        <w:pStyle w:val="Ttulo"/>
        <w:rPr>
          <w:sz w:val="52"/>
          <w:lang w:val="es-MX"/>
        </w:rPr>
      </w:pPr>
      <w:r w:rsidRPr="00ED53F3">
        <w:rPr>
          <w:sz w:val="52"/>
          <w:lang w:val="es-MX"/>
        </w:rPr>
        <w:lastRenderedPageBreak/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F044AA" w:rsidRPr="00970A32" w:rsidTr="00F044AA">
        <w:tc>
          <w:tcPr>
            <w:tcW w:w="704" w:type="dxa"/>
            <w:shd w:val="clear" w:color="auto" w:fill="FFC000"/>
          </w:tcPr>
          <w:p w:rsidR="00F044AA" w:rsidRPr="00ED53F3" w:rsidRDefault="00F044AA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F044AA" w:rsidRPr="00ED53F3" w:rsidRDefault="00F044AA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F044AA" w:rsidRPr="00ED53F3" w:rsidRDefault="00F044AA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F044AA">
        <w:trPr>
          <w:trHeight w:val="109"/>
        </w:trPr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F044AA" w:rsidRPr="00970A32" w:rsidTr="00D76352">
        <w:tc>
          <w:tcPr>
            <w:tcW w:w="704" w:type="dxa"/>
          </w:tcPr>
          <w:p w:rsidR="00F044AA" w:rsidRPr="00F044AA" w:rsidRDefault="00F044AA" w:rsidP="00F044AA">
            <w:pPr>
              <w:pStyle w:val="Prrafodelista"/>
              <w:numPr>
                <w:ilvl w:val="0"/>
                <w:numId w:val="2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F044AA" w:rsidRPr="00ED53F3" w:rsidRDefault="00F044AA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F044AA" w:rsidRPr="00ED53F3" w:rsidRDefault="00F044AA" w:rsidP="00D76352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F044AA" w:rsidRDefault="004C299A" w:rsidP="00F044AA">
      <w:pPr>
        <w:rPr>
          <w:lang w:val="es-MX"/>
        </w:rPr>
      </w:pPr>
      <w:r>
        <w:rPr>
          <w:noProof/>
          <w:lang w:val="es-ES" w:eastAsia="es-ES"/>
        </w:rPr>
        <w:lastRenderedPageBreak/>
        <w:pict>
          <v:group id="Grupo 36" o:spid="_x0000_s1105" style="position:absolute;left:0;text-align:left;margin-left:-14.25pt;margin-top:0;width:486.95pt;height:316.5pt;z-index:251897856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">
            <v:shape id="Imagen 37" o:spid="_x0000_s1107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65ZPGAAAA2wAAAA8AAABkcnMvZG93bnJldi54bWxEj0FrwkAUhO8F/8PyBG91Y4VW0mxEK6Kn&#10;lmp78PaafSbB7NuYXU3ir3cLhR6HmfmGSeadqcSVGldaVjAZRyCIM6tLzhV87dePMxDOI2usLJOC&#10;nhzM08FDgrG2LX/SdedzESDsYlRQeF/HUrqsIINubGvi4B1tY9AH2eRSN9gGuKnkUxQ9S4Mlh4UC&#10;a3orKDvtLkbBVlftOx9+Vtly83E43777fLHplRoNu8UrCE+d/w//tbdawfQFfr+EH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zrlk8YAAADbAAAADwAAAAAAAAAAAAAA&#10;AACfAgAAZHJzL2Rvd25yZXYueG1sUEsFBgAAAAAEAAQA9wAAAJIDAAAAAA==&#10;">
              <v:imagedata r:id="rId36" o:title="Lunares-blancos-floral-vintage-014"/>
              <v:path arrowok="t"/>
            </v:shape>
            <v:shape id="Imagen 38" o:spid="_x0000_s1106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+m/AAAAA2wAAAA8AAABkcnMvZG93bnJldi54bWxET02LwjAQvQv7H8II3jTVFZGuUWR1oaAX&#10;6172NjSzbWkyKU2s9d+bg+Dx8b43u8Ea0VPna8cK5rMEBHHhdM2lgt/rz3QNwgdkjcYxKXiQh932&#10;Y7TBVLs7X6jPQyliCPsUFVQhtKmUvqjIop+5ljhy/66zGCLsSqk7vMdwa+QiSVbSYs2xocKWvisq&#10;mvxmFbjmbzk3fXPG83I4XJtjdjJZptRkPOy/QAQawlv8cmdawWccG7/EHyC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G/6b8AAAADbAAAADwAAAAAAAAAAAAAAAACfAgAA&#10;ZHJzL2Rvd25yZXYueG1sUEsFBgAAAAAEAAQA9wAAAIwDAAAAAA==&#10;">
              <v:imagedata r:id="rId37" o:title="owl post2"/>
              <v:path arrowok="t"/>
            </v:shape>
          </v:group>
        </w:pict>
      </w: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Pr="006F3961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F044AA" w:rsidTr="00D76352">
        <w:trPr>
          <w:cnfStyle w:val="100000000000"/>
        </w:trPr>
        <w:tc>
          <w:tcPr>
            <w:cnfStyle w:val="001000000000"/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F044AA" w:rsidRPr="00E062F6" w:rsidRDefault="00F044AA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F044AA" w:rsidTr="00D76352">
        <w:trPr>
          <w:cnfStyle w:val="000000100000"/>
        </w:trPr>
        <w:tc>
          <w:tcPr>
            <w:cnfStyle w:val="001000000000"/>
            <w:tcW w:w="1134" w:type="dxa"/>
          </w:tcPr>
          <w:p w:rsidR="00F044AA" w:rsidRDefault="00F044AA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</w:tr>
      <w:tr w:rsidR="00F044AA" w:rsidTr="00D76352">
        <w:tc>
          <w:tcPr>
            <w:cnfStyle w:val="001000000000"/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6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</w:tr>
      <w:tr w:rsidR="00F044AA" w:rsidTr="00D76352">
        <w:trPr>
          <w:cnfStyle w:val="000000100000"/>
        </w:trPr>
        <w:tc>
          <w:tcPr>
            <w:cnfStyle w:val="001000000000"/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13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</w:tr>
      <w:tr w:rsidR="00F044AA" w:rsidTr="00D76352">
        <w:tc>
          <w:tcPr>
            <w:cnfStyle w:val="001000000000"/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20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</w:tr>
      <w:tr w:rsidR="00F044AA" w:rsidTr="00D76352">
        <w:trPr>
          <w:cnfStyle w:val="000000100000"/>
        </w:trPr>
        <w:tc>
          <w:tcPr>
            <w:cnfStyle w:val="001000000000"/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27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F044AA" w:rsidRPr="00C41C98" w:rsidRDefault="001D0546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31</w:t>
            </w: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</w:tr>
      <w:tr w:rsidR="00F044AA" w:rsidTr="00D76352">
        <w:tc>
          <w:tcPr>
            <w:cnfStyle w:val="001000000000"/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F044AA" w:rsidRPr="00C41C98" w:rsidRDefault="00F044AA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F044AA" w:rsidRDefault="00F044AA" w:rsidP="00F044AA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F044AA" w:rsidRDefault="004C299A" w:rsidP="00F044AA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shape id="_x0000_s1104" type="#_x0000_t202" style="position:absolute;margin-left:77.4pt;margin-top:-437.9pt;width:307.85pt;height:100.8pt;z-index:2518988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" filled="f" stroked="f">
            <v:textbox>
              <w:txbxContent>
                <w:p w:rsidR="00D15DAE" w:rsidRPr="00C41C98" w:rsidRDefault="00D15DAE" w:rsidP="001D0546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proofErr w:type="spellStart"/>
                  <w:r>
                    <w:rPr>
                      <w:color w:val="000000" w:themeColor="text1"/>
                      <w:sz w:val="96"/>
                    </w:rPr>
                    <w:t>Marzo</w:t>
                  </w:r>
                  <w:proofErr w:type="spellEnd"/>
                </w:p>
              </w:txbxContent>
            </v:textbox>
            <w10:wrap type="square" anchorx="margin"/>
          </v:shape>
        </w:pict>
      </w:r>
    </w:p>
    <w:p w:rsidR="00F044AA" w:rsidRPr="00E062F6" w:rsidRDefault="00F044AA" w:rsidP="00F044AA">
      <w:pPr>
        <w:rPr>
          <w:color w:val="auto"/>
        </w:rPr>
      </w:pPr>
      <w:r w:rsidRPr="00E062F6">
        <w:rPr>
          <w:color w:val="auto"/>
        </w:rPr>
        <w:t>Valor del mes:</w:t>
      </w:r>
    </w:p>
    <w:p w:rsidR="00F044AA" w:rsidRPr="00E062F6" w:rsidRDefault="001D0546" w:rsidP="00F044AA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Responsabilidad</w:t>
      </w:r>
    </w:p>
    <w:p w:rsidR="00F044AA" w:rsidRDefault="00F044AA" w:rsidP="00F044AA">
      <w:pPr>
        <w:tabs>
          <w:tab w:val="left" w:pos="3068"/>
        </w:tabs>
        <w:rPr>
          <w:lang w:val="es-MX"/>
        </w:rPr>
      </w:pPr>
    </w:p>
    <w:p w:rsidR="00F044AA" w:rsidRPr="00BE6029" w:rsidRDefault="00F044AA" w:rsidP="00F044AA">
      <w:pPr>
        <w:pStyle w:val="Ttulo"/>
        <w:rPr>
          <w:sz w:val="56"/>
          <w:lang w:val="es-MX"/>
        </w:rPr>
      </w:pPr>
      <w:r>
        <w:rPr>
          <w:sz w:val="56"/>
          <w:lang w:val="es-MX"/>
        </w:rPr>
        <w:lastRenderedPageBreak/>
        <w:t>Efemérides del mes</w:t>
      </w:r>
    </w:p>
    <w:p w:rsidR="00F044AA" w:rsidRDefault="001D0546" w:rsidP="00F044AA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5816600" cy="4240530"/>
            <wp:effectExtent l="0" t="0" r="0" b="7620"/>
            <wp:wrapNone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p w:rsidR="00F044AA" w:rsidRDefault="00F044AA" w:rsidP="00F044AA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rPr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F044AA" w:rsidP="00D76352">
            <w:pPr>
              <w:jc w:val="both"/>
              <w:rPr>
                <w:lang w:val="es-MX"/>
              </w:rPr>
            </w:pPr>
          </w:p>
        </w:tc>
      </w:tr>
    </w:tbl>
    <w:p w:rsidR="00F044AA" w:rsidRDefault="00F044AA" w:rsidP="00F044AA">
      <w:pPr>
        <w:rPr>
          <w:lang w:val="es-MX"/>
        </w:rPr>
      </w:pPr>
      <w:r>
        <w:rPr>
          <w:lang w:val="es-MX"/>
        </w:rPr>
        <w:br w:type="page"/>
      </w:r>
    </w:p>
    <w:p w:rsidR="00F044AA" w:rsidRDefault="00F044AA" w:rsidP="00F044AA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F044AA" w:rsidRPr="00EF4E04" w:rsidTr="00D76352">
        <w:tc>
          <w:tcPr>
            <w:tcW w:w="9111" w:type="dxa"/>
          </w:tcPr>
          <w:p w:rsidR="00F044AA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01</w:t>
            </w: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F044AA" w:rsidRPr="00EF4E04" w:rsidTr="00D76352">
        <w:tc>
          <w:tcPr>
            <w:tcW w:w="9111" w:type="dxa"/>
          </w:tcPr>
          <w:p w:rsidR="00F044AA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02</w:t>
            </w: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044AA" w:rsidRPr="00EF4E04" w:rsidTr="00D76352">
        <w:tc>
          <w:tcPr>
            <w:tcW w:w="9111" w:type="dxa"/>
          </w:tcPr>
          <w:p w:rsidR="00F044AA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03</w:t>
            </w: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Pr="00EF4E04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04</w:t>
            </w: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F044AA" w:rsidTr="00D76352">
        <w:tc>
          <w:tcPr>
            <w:tcW w:w="9111" w:type="dxa"/>
          </w:tcPr>
          <w:p w:rsidR="00F044AA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07</w:t>
            </w: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F044AA" w:rsidRDefault="00F044AA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021F0" w:rsidRDefault="004021F0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A92F5D" w:rsidRPr="00EF4E04" w:rsidTr="00D76352">
        <w:tc>
          <w:tcPr>
            <w:tcW w:w="9111" w:type="dxa"/>
          </w:tcPr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08</w:t>
            </w: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09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10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11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14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A92F5D" w:rsidRPr="00EF4E04" w:rsidTr="00D76352">
        <w:tc>
          <w:tcPr>
            <w:tcW w:w="9111" w:type="dxa"/>
          </w:tcPr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15</w:t>
            </w: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16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17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18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21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A92F5D" w:rsidRPr="00EF4E04" w:rsidTr="00D76352">
        <w:tc>
          <w:tcPr>
            <w:tcW w:w="9111" w:type="dxa"/>
          </w:tcPr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22</w:t>
            </w: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23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24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25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28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A92F5D" w:rsidRDefault="00A92F5D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A92F5D" w:rsidRPr="00EF4E04" w:rsidTr="00D76352">
        <w:tc>
          <w:tcPr>
            <w:tcW w:w="9111" w:type="dxa"/>
          </w:tcPr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lastRenderedPageBreak/>
              <w:t>Martes 29</w:t>
            </w: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30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RPr="00EF4E04" w:rsidTr="00D76352"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31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2F5D" w:rsidRPr="00EF4E04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2F5D" w:rsidTr="00D76352">
        <w:trPr>
          <w:trHeight w:val="4362"/>
        </w:trPr>
        <w:tc>
          <w:tcPr>
            <w:tcW w:w="9111" w:type="dxa"/>
          </w:tcPr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A92F5D" w:rsidRDefault="00A92F5D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2F5D" w:rsidRDefault="00A92F5D" w:rsidP="00D560A3">
      <w:pPr>
        <w:tabs>
          <w:tab w:val="left" w:pos="3068"/>
        </w:tabs>
        <w:rPr>
          <w:lang w:val="es-MX"/>
        </w:rPr>
      </w:pPr>
    </w:p>
    <w:p w:rsidR="00BF2431" w:rsidRDefault="00BF2431" w:rsidP="00D560A3">
      <w:pPr>
        <w:tabs>
          <w:tab w:val="left" w:pos="3068"/>
        </w:tabs>
        <w:rPr>
          <w:lang w:val="es-MX"/>
        </w:rPr>
      </w:pPr>
    </w:p>
    <w:p w:rsidR="00BF2431" w:rsidRDefault="00BF2431" w:rsidP="00D560A3">
      <w:pPr>
        <w:tabs>
          <w:tab w:val="left" w:pos="3068"/>
        </w:tabs>
        <w:rPr>
          <w:lang w:val="es-MX"/>
        </w:rPr>
      </w:pPr>
    </w:p>
    <w:p w:rsidR="00BF2431" w:rsidRDefault="00BF2431" w:rsidP="00D560A3">
      <w:pPr>
        <w:tabs>
          <w:tab w:val="left" w:pos="3068"/>
        </w:tabs>
        <w:rPr>
          <w:lang w:val="es-MX"/>
        </w:rPr>
      </w:pPr>
    </w:p>
    <w:p w:rsidR="00BF2431" w:rsidRDefault="00BF2431" w:rsidP="00BF2431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lastRenderedPageBreak/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Consejo técnico escolar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  <w:p w:rsidR="00BF2431" w:rsidRDefault="00BF2431" w:rsidP="00D76352">
            <w:pPr>
              <w:spacing w:line="360" w:lineRule="auto"/>
              <w:rPr>
                <w:lang w:val="es-MX"/>
              </w:rPr>
            </w:pPr>
          </w:p>
        </w:tc>
      </w:tr>
    </w:tbl>
    <w:p w:rsidR="00BF2431" w:rsidRDefault="00BF2431" w:rsidP="00BF2431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905024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Marzo</w:t>
      </w:r>
    </w:p>
    <w:p w:rsidR="00BF2431" w:rsidRPr="008A20E6" w:rsidRDefault="00BF2431" w:rsidP="00BF2431">
      <w:pPr>
        <w:rPr>
          <w:lang w:val="es-MX"/>
        </w:rPr>
      </w:pP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BF2431" w:rsidTr="00D76352">
        <w:tc>
          <w:tcPr>
            <w:tcW w:w="568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BF2431" w:rsidRPr="00C24A6F" w:rsidRDefault="00BF2431" w:rsidP="00D76352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RPr="001779F9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BF2431" w:rsidTr="00D76352">
        <w:tc>
          <w:tcPr>
            <w:tcW w:w="568" w:type="dxa"/>
          </w:tcPr>
          <w:p w:rsidR="00BF2431" w:rsidRPr="00BF2431" w:rsidRDefault="00BF2431" w:rsidP="00BF2431">
            <w:pPr>
              <w:pStyle w:val="Prrafodelista"/>
              <w:numPr>
                <w:ilvl w:val="0"/>
                <w:numId w:val="2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BF2431" w:rsidRPr="00C24A6F" w:rsidRDefault="00BF2431" w:rsidP="00D76352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BF2431" w:rsidRDefault="00BF2431" w:rsidP="00BF2431">
      <w:pPr>
        <w:pStyle w:val="Ttulo"/>
        <w:jc w:val="both"/>
        <w:rPr>
          <w:sz w:val="48"/>
          <w:lang w:val="es-MX"/>
        </w:rPr>
      </w:pPr>
    </w:p>
    <w:p w:rsidR="00F84957" w:rsidRPr="003903B9" w:rsidRDefault="00F84957" w:rsidP="00F84957">
      <w:pPr>
        <w:pStyle w:val="Ttulo"/>
        <w:rPr>
          <w:sz w:val="28"/>
        </w:rPr>
      </w:pPr>
      <w:r>
        <w:rPr>
          <w:noProof/>
          <w:sz w:val="28"/>
          <w:lang w:val="es-ES" w:eastAsia="es-ES"/>
        </w:rPr>
        <w:lastRenderedPageBreak/>
        <w:drawing>
          <wp:anchor distT="0" distB="0" distL="114300" distR="114300" simplePos="0" relativeHeight="251911168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Tercer Momento (noviembre</w:t>
      </w:r>
      <w:r w:rsidRPr="003903B9">
        <w:rPr>
          <w:sz w:val="28"/>
        </w:rPr>
        <w:t>)</w:t>
      </w:r>
    </w:p>
    <w:p w:rsidR="00F84957" w:rsidRPr="00970A32" w:rsidRDefault="00F84957" w:rsidP="00F84957">
      <w:pPr>
        <w:pStyle w:val="Ttulo"/>
        <w:rPr>
          <w:sz w:val="28"/>
          <w:lang w:val="es-ES"/>
        </w:rPr>
      </w:pPr>
      <w:r w:rsidRPr="00970A32">
        <w:rPr>
          <w:sz w:val="28"/>
          <w:lang w:val="es-ES"/>
        </w:rPr>
        <w:t>Registro de Competencia Lectora 1er. grado</w:t>
      </w:r>
    </w:p>
    <w:p w:rsidR="00F84957" w:rsidRPr="00970A32" w:rsidRDefault="00F84957" w:rsidP="00F84957">
      <w:pPr>
        <w:rPr>
          <w:lang w:val="es-ES"/>
        </w:rPr>
      </w:pPr>
    </w:p>
    <w:tbl>
      <w:tblPr>
        <w:tblStyle w:val="Tablaconcuadrcula"/>
        <w:tblW w:w="9640" w:type="dxa"/>
        <w:tblInd w:w="-431" w:type="dxa"/>
        <w:tblLook w:val="04A0"/>
      </w:tblPr>
      <w:tblGrid>
        <w:gridCol w:w="568"/>
        <w:gridCol w:w="3171"/>
        <w:gridCol w:w="1905"/>
        <w:gridCol w:w="1969"/>
        <w:gridCol w:w="2027"/>
      </w:tblGrid>
      <w:tr w:rsidR="00F84957" w:rsidRPr="00970A32" w:rsidTr="00D76352">
        <w:trPr>
          <w:trHeight w:val="510"/>
        </w:trPr>
        <w:tc>
          <w:tcPr>
            <w:tcW w:w="568" w:type="dxa"/>
            <w:vAlign w:val="center"/>
          </w:tcPr>
          <w:p w:rsidR="00F84957" w:rsidRPr="003903B9" w:rsidRDefault="00F84957" w:rsidP="00D76352">
            <w:pPr>
              <w:pStyle w:val="Sinespaciado"/>
              <w:rPr>
                <w:color w:val="auto"/>
                <w:sz w:val="16"/>
                <w:szCs w:val="20"/>
              </w:rPr>
            </w:pPr>
            <w:r w:rsidRPr="003903B9">
              <w:rPr>
                <w:color w:val="auto"/>
                <w:sz w:val="16"/>
                <w:szCs w:val="20"/>
              </w:rPr>
              <w:t>No.</w:t>
            </w:r>
          </w:p>
        </w:tc>
        <w:tc>
          <w:tcPr>
            <w:tcW w:w="3171" w:type="dxa"/>
            <w:vAlign w:val="center"/>
          </w:tcPr>
          <w:p w:rsidR="00F84957" w:rsidRPr="003903B9" w:rsidRDefault="00F84957" w:rsidP="00D76352">
            <w:pPr>
              <w:pStyle w:val="Sinespaciado"/>
              <w:rPr>
                <w:color w:val="auto"/>
                <w:sz w:val="16"/>
                <w:szCs w:val="20"/>
              </w:rPr>
            </w:pPr>
            <w:r w:rsidRPr="003903B9">
              <w:rPr>
                <w:color w:val="auto"/>
                <w:sz w:val="16"/>
                <w:szCs w:val="20"/>
              </w:rPr>
              <w:t>Nombre del alumno</w:t>
            </w:r>
          </w:p>
        </w:tc>
        <w:tc>
          <w:tcPr>
            <w:tcW w:w="1905" w:type="dxa"/>
            <w:vAlign w:val="center"/>
          </w:tcPr>
          <w:p w:rsidR="00F84957" w:rsidRPr="00970A32" w:rsidRDefault="00F84957" w:rsidP="00D76352">
            <w:pPr>
              <w:pStyle w:val="Sinespaciado"/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</w:pPr>
            <w:r w:rsidRPr="00970A32"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  <w:t>Comenta de qué puede tratar un texto a partir de su título.</w:t>
            </w:r>
          </w:p>
        </w:tc>
        <w:tc>
          <w:tcPr>
            <w:tcW w:w="1969" w:type="dxa"/>
            <w:vAlign w:val="center"/>
          </w:tcPr>
          <w:p w:rsidR="00F84957" w:rsidRPr="00970A32" w:rsidRDefault="00F84957" w:rsidP="00D76352">
            <w:pPr>
              <w:pStyle w:val="Sinespaciado"/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</w:pPr>
            <w:r w:rsidRPr="00970A32"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  <w:t>Localiza información específica en un texto.</w:t>
            </w:r>
          </w:p>
        </w:tc>
        <w:tc>
          <w:tcPr>
            <w:tcW w:w="2027" w:type="dxa"/>
            <w:vAlign w:val="center"/>
          </w:tcPr>
          <w:p w:rsidR="00F84957" w:rsidRPr="00970A32" w:rsidRDefault="00F84957" w:rsidP="00D76352">
            <w:pPr>
              <w:pStyle w:val="Sinespaciado"/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</w:pPr>
            <w:r w:rsidRPr="00970A32"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  <w:t>Opina sobre el contenido de un texto.</w:t>
            </w: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4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5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6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7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8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9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10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11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12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13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14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15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16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17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18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19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20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21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22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23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24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25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26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27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28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29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30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31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32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33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34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35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36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37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38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39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  <w:tr w:rsidR="00F84957" w:rsidTr="00D76352">
        <w:trPr>
          <w:trHeight w:val="57"/>
        </w:trPr>
        <w:tc>
          <w:tcPr>
            <w:tcW w:w="568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40</w:t>
            </w:r>
          </w:p>
        </w:tc>
        <w:tc>
          <w:tcPr>
            <w:tcW w:w="3171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F84957" w:rsidRPr="003903B9" w:rsidRDefault="00F84957" w:rsidP="00D76352">
            <w:pPr>
              <w:pStyle w:val="Sinespaciado"/>
              <w:rPr>
                <w:sz w:val="18"/>
                <w:szCs w:val="20"/>
              </w:rPr>
            </w:pPr>
          </w:p>
        </w:tc>
      </w:tr>
    </w:tbl>
    <w:p w:rsidR="00BF2431" w:rsidRDefault="00BF2431" w:rsidP="00F84957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lastRenderedPageBreak/>
        <w:t>Reunión con padres de familia</w:t>
      </w:r>
    </w:p>
    <w:p w:rsidR="00BF2431" w:rsidRDefault="00BF2431" w:rsidP="00BF2431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BF2431" w:rsidRDefault="00BF2431" w:rsidP="00BF2431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BF2431" w:rsidRDefault="00BF2431" w:rsidP="00BF2431">
      <w:pPr>
        <w:pStyle w:val="Ttulo"/>
        <w:rPr>
          <w:sz w:val="52"/>
          <w:lang w:val="es-MX"/>
        </w:rPr>
      </w:pPr>
    </w:p>
    <w:p w:rsidR="00656FC5" w:rsidRDefault="00656FC5" w:rsidP="00656FC5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lastRenderedPageBreak/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BF2431" w:rsidRDefault="00656FC5" w:rsidP="00656FC5">
      <w:pPr>
        <w:pStyle w:val="Ttulo"/>
        <w:rPr>
          <w:sz w:val="52"/>
          <w:lang w:val="es-MX"/>
        </w:rPr>
      </w:pPr>
      <w:r>
        <w:rPr>
          <w:lang w:val="es-MX"/>
        </w:rPr>
        <w:br w:type="page"/>
      </w:r>
      <w:r w:rsidR="00BF2431" w:rsidRPr="00ED53F3">
        <w:rPr>
          <w:sz w:val="52"/>
          <w:lang w:val="es-MX"/>
        </w:rPr>
        <w:lastRenderedPageBreak/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BF2431" w:rsidRPr="00970A32" w:rsidTr="00F84957">
        <w:tc>
          <w:tcPr>
            <w:tcW w:w="704" w:type="dxa"/>
            <w:shd w:val="clear" w:color="auto" w:fill="FFC000"/>
          </w:tcPr>
          <w:p w:rsidR="00BF2431" w:rsidRPr="00ED53F3" w:rsidRDefault="00BF2431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BF2431" w:rsidRPr="00ED53F3" w:rsidRDefault="00BF2431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BF2431" w:rsidRPr="00ED53F3" w:rsidRDefault="00BF2431" w:rsidP="00D76352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  <w:tr w:rsidR="00BF2431" w:rsidRPr="00970A32" w:rsidTr="00D76352">
        <w:tc>
          <w:tcPr>
            <w:tcW w:w="704" w:type="dxa"/>
          </w:tcPr>
          <w:p w:rsidR="00BF2431" w:rsidRPr="00F84957" w:rsidRDefault="00BF2431" w:rsidP="00F84957">
            <w:pPr>
              <w:pStyle w:val="Prrafodelista"/>
              <w:numPr>
                <w:ilvl w:val="0"/>
                <w:numId w:val="2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BF2431" w:rsidRPr="00ED53F3" w:rsidRDefault="00BF2431" w:rsidP="00D76352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BF2431" w:rsidRPr="00ED53F3" w:rsidRDefault="00BF2431" w:rsidP="00D76352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BF2431" w:rsidRDefault="004C299A" w:rsidP="00BF2431">
      <w:pPr>
        <w:rPr>
          <w:lang w:val="es-MX"/>
        </w:rPr>
      </w:pPr>
      <w:r>
        <w:rPr>
          <w:noProof/>
          <w:lang w:val="es-ES" w:eastAsia="es-ES"/>
        </w:rPr>
        <w:lastRenderedPageBreak/>
        <w:pict>
          <v:group id="Grupo 42" o:spid="_x0000_s1101" style="position:absolute;left:0;text-align:left;margin-left:-14.25pt;margin-top:0;width:486.95pt;height:316.5pt;z-index:251907072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">
            <v:shape id="Imagen 43" o:spid="_x0000_s1103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kO3GAAAA2wAAAA8AAABkcnMvZG93bnJldi54bWxEj0FrwkAUhO8F/8PyBG91Yy1F0mxEK6Kn&#10;lmp78PaafSbB7NuYXU3ir3cLhR6HmfmGSeadqcSVGldaVjAZRyCIM6tLzhV87dePMxDOI2usLJOC&#10;nhzM08FDgrG2LX/SdedzESDsYlRQeF/HUrqsIINubGvi4B1tY9AH2eRSN9gGuKnkUxS9SIMlh4UC&#10;a3orKDvtLkbBVlftOx9+Vtly83E43777fLHplRoNu8UrCE+d/w//tbdawfMUfr+EH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eQ7cYAAADbAAAADwAAAAAAAAAAAAAA&#10;AACfAgAAZHJzL2Rvd25yZXYueG1sUEsFBgAAAAAEAAQA9wAAAJIDAAAAAA==&#10;">
              <v:imagedata r:id="rId36" o:title="Lunares-blancos-floral-vintage-014"/>
              <v:path arrowok="t"/>
            </v:shape>
            <v:shape id="Imagen 44" o:spid="_x0000_s1102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kgxfDAAAA2wAAAA8AAABkcnMvZG93bnJldi54bWxEj8FqwzAQRO+F/IPYQm61nGJKcSyH0jRg&#10;aC6Nc8ltsba2sbQyluI4f18VCj0OM/OGKXaLNWKmyfeOFWySFARx43TPrYJzfXh6BeEDskbjmBTc&#10;ycOuXD0UmGt34y+aT6EVEcI+RwVdCGMupW86sugTNxJH79tNFkOUUyv1hLcIt0Y+p+mLtNhzXOhw&#10;pPeOmuF0tQrccMk2Zh6OeMyWfT18VJ+mqpRaPy5vWxCBlvAf/mtXWkGWwe+X+A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SDF8MAAADbAAAADwAAAAAAAAAAAAAAAACf&#10;AgAAZHJzL2Rvd25yZXYueG1sUEsFBgAAAAAEAAQA9wAAAI8DAAAAAA==&#10;">
              <v:imagedata r:id="rId37" o:title="owl post2"/>
              <v:path arrowok="t"/>
            </v:shape>
          </v:group>
        </w:pict>
      </w: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Pr="006F396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BF2431" w:rsidTr="00D76352">
        <w:trPr>
          <w:cnfStyle w:val="100000000000"/>
        </w:trPr>
        <w:tc>
          <w:tcPr>
            <w:cnfStyle w:val="001000000000"/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BF2431" w:rsidRPr="00E062F6" w:rsidRDefault="00BF2431" w:rsidP="00D76352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BF2431" w:rsidTr="00D76352">
        <w:trPr>
          <w:cnfStyle w:val="000000100000"/>
        </w:trPr>
        <w:tc>
          <w:tcPr>
            <w:cnfStyle w:val="001000000000"/>
            <w:tcW w:w="1134" w:type="dxa"/>
          </w:tcPr>
          <w:p w:rsidR="00BF2431" w:rsidRDefault="00BF2431" w:rsidP="00D76352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</w:tr>
      <w:tr w:rsidR="00BF2431" w:rsidTr="00D76352">
        <w:tc>
          <w:tcPr>
            <w:cnfStyle w:val="001000000000"/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3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</w:tr>
      <w:tr w:rsidR="00BF2431" w:rsidTr="00D76352">
        <w:trPr>
          <w:cnfStyle w:val="000000100000"/>
        </w:trPr>
        <w:tc>
          <w:tcPr>
            <w:cnfStyle w:val="001000000000"/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10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</w:tr>
      <w:tr w:rsidR="00BF2431" w:rsidTr="00D76352">
        <w:tc>
          <w:tcPr>
            <w:cnfStyle w:val="001000000000"/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17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</w:tr>
      <w:tr w:rsidR="00BF2431" w:rsidTr="00D76352">
        <w:trPr>
          <w:cnfStyle w:val="000000100000"/>
        </w:trPr>
        <w:tc>
          <w:tcPr>
            <w:cnfStyle w:val="001000000000"/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24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BF2431" w:rsidRPr="00C41C98" w:rsidRDefault="00D76352" w:rsidP="00D76352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</w:tr>
      <w:tr w:rsidR="00BF2431" w:rsidTr="00D76352">
        <w:tc>
          <w:tcPr>
            <w:cnfStyle w:val="001000000000"/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BF2431" w:rsidRPr="00C41C98" w:rsidRDefault="00BF2431" w:rsidP="00D76352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BF2431" w:rsidRDefault="00BF2431" w:rsidP="00BF2431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BF2431" w:rsidRDefault="004C299A" w:rsidP="00BF2431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shape id="_x0000_s1100" type="#_x0000_t202" style="position:absolute;margin-left:77.4pt;margin-top:-437.9pt;width:307.85pt;height:100.8pt;z-index:2519080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" filled="f" stroked="f">
            <v:textbox>
              <w:txbxContent>
                <w:p w:rsidR="00D15DAE" w:rsidRPr="00C41C98" w:rsidRDefault="00D15DAE" w:rsidP="00BF2431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r>
                    <w:rPr>
                      <w:color w:val="000000" w:themeColor="text1"/>
                      <w:sz w:val="96"/>
                    </w:rPr>
                    <w:t>Abril</w:t>
                  </w:r>
                </w:p>
              </w:txbxContent>
            </v:textbox>
            <w10:wrap type="square" anchorx="margin"/>
          </v:shape>
        </w:pict>
      </w:r>
    </w:p>
    <w:p w:rsidR="00BF2431" w:rsidRPr="00E062F6" w:rsidRDefault="00BF2431" w:rsidP="00BF2431">
      <w:pPr>
        <w:rPr>
          <w:color w:val="auto"/>
        </w:rPr>
      </w:pPr>
      <w:r w:rsidRPr="00E062F6">
        <w:rPr>
          <w:color w:val="auto"/>
        </w:rPr>
        <w:t>Valor del mes:</w:t>
      </w:r>
    </w:p>
    <w:p w:rsidR="00BF2431" w:rsidRPr="00E062F6" w:rsidRDefault="00D76352" w:rsidP="00BF2431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 xml:space="preserve">Humildad </w:t>
      </w:r>
    </w:p>
    <w:p w:rsidR="00BF2431" w:rsidRDefault="00BF2431" w:rsidP="00BF2431">
      <w:pPr>
        <w:tabs>
          <w:tab w:val="left" w:pos="3068"/>
        </w:tabs>
        <w:rPr>
          <w:lang w:val="es-MX"/>
        </w:rPr>
      </w:pPr>
    </w:p>
    <w:p w:rsidR="00BF2431" w:rsidRPr="00BE6029" w:rsidRDefault="00BF2431" w:rsidP="00BF2431">
      <w:pPr>
        <w:pStyle w:val="Ttulo"/>
        <w:rPr>
          <w:sz w:val="56"/>
          <w:lang w:val="es-MX"/>
        </w:rPr>
      </w:pPr>
      <w:r>
        <w:rPr>
          <w:sz w:val="56"/>
          <w:lang w:val="es-MX"/>
        </w:rPr>
        <w:lastRenderedPageBreak/>
        <w:t>Efemérides del mes</w:t>
      </w:r>
    </w:p>
    <w:p w:rsidR="00BF2431" w:rsidRDefault="00BF2431" w:rsidP="00BF2431">
      <w:pPr>
        <w:rPr>
          <w:lang w:val="es-MX"/>
        </w:rPr>
      </w:pPr>
    </w:p>
    <w:p w:rsidR="00BF2431" w:rsidRDefault="00AB050E" w:rsidP="00BF2431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19641</wp:posOffset>
            </wp:positionV>
            <wp:extent cx="5735320" cy="4145915"/>
            <wp:effectExtent l="0" t="0" r="0" b="698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p w:rsidR="00BF2431" w:rsidRDefault="00BF2431" w:rsidP="00BF2431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rPr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BF2431" w:rsidP="00D76352">
            <w:pPr>
              <w:jc w:val="both"/>
              <w:rPr>
                <w:lang w:val="es-MX"/>
              </w:rPr>
            </w:pPr>
          </w:p>
        </w:tc>
      </w:tr>
    </w:tbl>
    <w:p w:rsidR="00BF2431" w:rsidRDefault="00BF2431" w:rsidP="00BF2431">
      <w:pPr>
        <w:jc w:val="both"/>
        <w:rPr>
          <w:lang w:val="es-MX"/>
        </w:rPr>
      </w:pPr>
      <w:r>
        <w:rPr>
          <w:lang w:val="es-MX"/>
        </w:rPr>
        <w:br w:type="page"/>
      </w:r>
    </w:p>
    <w:p w:rsidR="00BF2431" w:rsidRDefault="00BF2431" w:rsidP="00BF2431">
      <w:pPr>
        <w:tabs>
          <w:tab w:val="left" w:pos="1817"/>
          <w:tab w:val="center" w:pos="4560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BF2431" w:rsidTr="00D76352">
        <w:tc>
          <w:tcPr>
            <w:tcW w:w="9111" w:type="dxa"/>
          </w:tcPr>
          <w:p w:rsidR="00BF2431" w:rsidRPr="00EF4E04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</w:t>
            </w:r>
            <w:r w:rsidR="00BF2431">
              <w:rPr>
                <w:b/>
                <w:color w:val="FF0066"/>
                <w:sz w:val="40"/>
                <w:szCs w:val="36"/>
                <w:lang w:val="es-MX"/>
              </w:rPr>
              <w:t xml:space="preserve"> 01</w:t>
            </w:r>
          </w:p>
          <w:p w:rsidR="00BF2431" w:rsidRPr="00EF4E04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F2431" w:rsidRPr="00EF4E04" w:rsidRDefault="00BF2431" w:rsidP="00D76352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F2431" w:rsidRPr="00EF4E04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04</w:t>
            </w: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Pr="00EF4E04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05</w:t>
            </w: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Pr="00EF4E04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06</w:t>
            </w: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F2431" w:rsidTr="00D76352">
        <w:tc>
          <w:tcPr>
            <w:tcW w:w="9111" w:type="dxa"/>
          </w:tcPr>
          <w:p w:rsidR="00BF2431" w:rsidRDefault="00723530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07</w:t>
            </w: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F2431" w:rsidRDefault="00BF2431" w:rsidP="00D76352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F2431" w:rsidRDefault="00BF2431" w:rsidP="00D560A3">
      <w:pPr>
        <w:tabs>
          <w:tab w:val="left" w:pos="3068"/>
        </w:tabs>
        <w:rPr>
          <w:lang w:val="es-MX"/>
        </w:rPr>
      </w:pPr>
    </w:p>
    <w:p w:rsidR="00723530" w:rsidRDefault="00723530" w:rsidP="00D560A3">
      <w:pPr>
        <w:tabs>
          <w:tab w:val="left" w:pos="3068"/>
        </w:tabs>
        <w:rPr>
          <w:lang w:val="es-MX"/>
        </w:rPr>
      </w:pPr>
    </w:p>
    <w:p w:rsidR="00723530" w:rsidRDefault="00723530" w:rsidP="00D560A3">
      <w:pPr>
        <w:tabs>
          <w:tab w:val="left" w:pos="3068"/>
        </w:tabs>
        <w:rPr>
          <w:lang w:val="es-MX"/>
        </w:rPr>
      </w:pPr>
    </w:p>
    <w:p w:rsidR="00723530" w:rsidRDefault="00723530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723530" w:rsidRPr="00EF4E04" w:rsidTr="00DD2C17">
        <w:tc>
          <w:tcPr>
            <w:tcW w:w="9111" w:type="dxa"/>
          </w:tcPr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08</w:t>
            </w:r>
          </w:p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723530" w:rsidRPr="00EF4E04" w:rsidRDefault="00723530" w:rsidP="00DD2C17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723530" w:rsidRPr="00EF4E04" w:rsidTr="00DD2C17">
        <w:tc>
          <w:tcPr>
            <w:tcW w:w="9111" w:type="dxa"/>
          </w:tcPr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</w:t>
            </w:r>
            <w:r w:rsidR="000642B3">
              <w:rPr>
                <w:b/>
                <w:color w:val="FF0066"/>
                <w:sz w:val="40"/>
                <w:szCs w:val="36"/>
                <w:lang w:val="es-MX"/>
              </w:rPr>
              <w:t>nes 11</w:t>
            </w: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723530" w:rsidRPr="00EF4E04" w:rsidTr="00DD2C17">
        <w:tc>
          <w:tcPr>
            <w:tcW w:w="9111" w:type="dxa"/>
          </w:tcPr>
          <w:p w:rsidR="00723530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12</w:t>
            </w: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Pr="00EF4E04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723530" w:rsidTr="00DD2C17">
        <w:tc>
          <w:tcPr>
            <w:tcW w:w="9111" w:type="dxa"/>
          </w:tcPr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</w:t>
            </w:r>
            <w:r w:rsidR="000642B3">
              <w:rPr>
                <w:b/>
                <w:color w:val="FF0066"/>
                <w:sz w:val="40"/>
                <w:szCs w:val="36"/>
                <w:lang w:val="es-MX"/>
              </w:rPr>
              <w:t xml:space="preserve"> 13</w:t>
            </w: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723530" w:rsidTr="00DD2C17">
        <w:tc>
          <w:tcPr>
            <w:tcW w:w="9111" w:type="dxa"/>
          </w:tcPr>
          <w:p w:rsidR="00723530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14</w:t>
            </w: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723530" w:rsidRDefault="00723530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723530" w:rsidRDefault="00723530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642B3" w:rsidRPr="00EF4E04" w:rsidTr="00DD2C17">
        <w:tc>
          <w:tcPr>
            <w:tcW w:w="9111" w:type="dxa"/>
          </w:tcPr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15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18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19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20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21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642B3" w:rsidRPr="00EF4E04" w:rsidTr="00DD2C17">
        <w:tc>
          <w:tcPr>
            <w:tcW w:w="9111" w:type="dxa"/>
          </w:tcPr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22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25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26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27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28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642B3" w:rsidRPr="00EF4E04" w:rsidTr="00DD2C17">
        <w:tc>
          <w:tcPr>
            <w:tcW w:w="9111" w:type="dxa"/>
          </w:tcPr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29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left" w:pos="2271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rPr>
          <w:trHeight w:val="8733"/>
        </w:trPr>
        <w:tc>
          <w:tcPr>
            <w:tcW w:w="9111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Consejo técnico escolar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</w:tbl>
    <w:p w:rsidR="000642B3" w:rsidRDefault="000642B3" w:rsidP="000642B3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-624556</wp:posOffset>
            </wp:positionV>
            <wp:extent cx="985444" cy="1184564"/>
            <wp:effectExtent l="0" t="0" r="571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Abril</w:t>
      </w:r>
    </w:p>
    <w:p w:rsidR="000642B3" w:rsidRPr="008A20E6" w:rsidRDefault="000642B3" w:rsidP="000642B3">
      <w:pPr>
        <w:rPr>
          <w:lang w:val="es-MX"/>
        </w:rPr>
      </w:pP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0642B3" w:rsidTr="00DD2C17">
        <w:tc>
          <w:tcPr>
            <w:tcW w:w="568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0642B3" w:rsidRPr="00C24A6F" w:rsidRDefault="000642B3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RPr="001779F9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0642B3" w:rsidTr="00DD2C17">
        <w:tc>
          <w:tcPr>
            <w:tcW w:w="568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0642B3" w:rsidRPr="00C24A6F" w:rsidRDefault="000642B3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0642B3" w:rsidRDefault="000642B3" w:rsidP="000642B3">
      <w:pPr>
        <w:pStyle w:val="Ttulo"/>
        <w:jc w:val="both"/>
        <w:rPr>
          <w:sz w:val="48"/>
          <w:lang w:val="es-MX"/>
        </w:rPr>
      </w:pPr>
    </w:p>
    <w:p w:rsidR="000642B3" w:rsidRDefault="000642B3" w:rsidP="000642B3">
      <w:pPr>
        <w:pStyle w:val="Ttulo"/>
        <w:rPr>
          <w:sz w:val="28"/>
        </w:rPr>
      </w:pPr>
      <w:r>
        <w:rPr>
          <w:noProof/>
          <w:sz w:val="28"/>
          <w:lang w:val="es-ES" w:eastAsia="es-ES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3B9">
        <w:rPr>
          <w:sz w:val="28"/>
        </w:rPr>
        <w:t>Regist</w:t>
      </w:r>
      <w:r>
        <w:rPr>
          <w:sz w:val="28"/>
        </w:rPr>
        <w:t xml:space="preserve">ro de Evaluación </w:t>
      </w:r>
    </w:p>
    <w:p w:rsidR="000642B3" w:rsidRPr="00E9221C" w:rsidRDefault="000642B3" w:rsidP="000642B3">
      <w:pPr>
        <w:pStyle w:val="Ttulo"/>
        <w:rPr>
          <w:sz w:val="28"/>
        </w:rPr>
      </w:pPr>
      <w:r>
        <w:rPr>
          <w:sz w:val="28"/>
        </w:rPr>
        <w:t>(Cuarto bimestre)</w:t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642B3" w:rsidRPr="005C3BBA" w:rsidTr="00DD2C17">
        <w:tc>
          <w:tcPr>
            <w:tcW w:w="911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0642B3" w:rsidRPr="005C3BBA" w:rsidTr="00DD2C17">
        <w:tc>
          <w:tcPr>
            <w:tcW w:w="911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5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0642B3" w:rsidRPr="005C3BBA" w:rsidRDefault="000642B3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0642B3" w:rsidRDefault="000642B3" w:rsidP="000642B3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t>Reunión con padres de familia</w:t>
      </w:r>
    </w:p>
    <w:p w:rsidR="000642B3" w:rsidRDefault="000642B3" w:rsidP="000642B3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0642B3" w:rsidRDefault="000642B3" w:rsidP="000642B3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0642B3" w:rsidRDefault="000642B3" w:rsidP="000642B3">
      <w:pPr>
        <w:pStyle w:val="Ttulo"/>
        <w:rPr>
          <w:sz w:val="52"/>
          <w:lang w:val="es-MX"/>
        </w:rPr>
      </w:pPr>
    </w:p>
    <w:p w:rsidR="00656FC5" w:rsidRDefault="00656FC5" w:rsidP="00656FC5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0642B3" w:rsidRDefault="00656FC5" w:rsidP="00656FC5">
      <w:pPr>
        <w:pStyle w:val="Ttulo"/>
        <w:tabs>
          <w:tab w:val="left" w:pos="3456"/>
        </w:tabs>
        <w:rPr>
          <w:sz w:val="52"/>
          <w:lang w:val="es-MX"/>
        </w:rPr>
      </w:pPr>
      <w:r>
        <w:rPr>
          <w:lang w:val="es-MX"/>
        </w:rPr>
        <w:br w:type="page"/>
      </w:r>
      <w:r w:rsidR="000642B3" w:rsidRPr="00ED53F3">
        <w:rPr>
          <w:sz w:val="52"/>
          <w:lang w:val="es-MX"/>
        </w:rPr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0642B3" w:rsidRPr="00970A32" w:rsidTr="00DD2C17">
        <w:tc>
          <w:tcPr>
            <w:tcW w:w="704" w:type="dxa"/>
            <w:shd w:val="clear" w:color="auto" w:fill="FFC000"/>
          </w:tcPr>
          <w:p w:rsidR="000642B3" w:rsidRPr="00ED53F3" w:rsidRDefault="000642B3" w:rsidP="00DD2C17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0642B3" w:rsidRPr="00ED53F3" w:rsidRDefault="000642B3" w:rsidP="00DD2C17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0642B3" w:rsidRPr="00ED53F3" w:rsidRDefault="000642B3" w:rsidP="00DD2C17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rPr>
          <w:trHeight w:val="109"/>
        </w:trPr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0642B3" w:rsidRPr="00970A32" w:rsidTr="00DD2C17">
        <w:tc>
          <w:tcPr>
            <w:tcW w:w="704" w:type="dxa"/>
          </w:tcPr>
          <w:p w:rsidR="000642B3" w:rsidRPr="000642B3" w:rsidRDefault="000642B3" w:rsidP="000642B3">
            <w:pPr>
              <w:pStyle w:val="Prrafodelista"/>
              <w:numPr>
                <w:ilvl w:val="0"/>
                <w:numId w:val="26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0642B3" w:rsidRPr="00ED53F3" w:rsidRDefault="000642B3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0642B3" w:rsidRPr="00ED53F3" w:rsidRDefault="000642B3" w:rsidP="00DD2C17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0642B3" w:rsidRDefault="004C299A" w:rsidP="000642B3">
      <w:pPr>
        <w:rPr>
          <w:lang w:val="es-MX"/>
        </w:rPr>
      </w:pPr>
      <w:r>
        <w:rPr>
          <w:noProof/>
          <w:lang w:val="es-ES" w:eastAsia="es-ES"/>
        </w:rPr>
        <w:pict>
          <v:group id="Grupo 53" o:spid="_x0000_s1097" style="position:absolute;left:0;text-align:left;margin-left:-14.25pt;margin-top:0;width:486.95pt;height:316.5pt;z-index:251920384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">
            <v:shape id="Imagen 54" o:spid="_x0000_s1099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3nkTGAAAA2wAAAA8AAABkcnMvZG93bnJldi54bWxEj0FrwkAUhO8F/8PyBG91Y7FF0mxEK6Kn&#10;lmp78PaafSbB7NuYXU3ir3cLhR6HmfmGSeadqcSVGldaVjAZRyCIM6tLzhV87dePMxDOI2usLJOC&#10;nhzM08FDgrG2LX/SdedzESDsYlRQeF/HUrqsIINubGvi4B1tY9AH2eRSN9gGuKnkUxS9SIMlh4UC&#10;a3orKDvtLkbBVlftOx9+Vtly83E43777fLHplRoNu8UrCE+d/w//tbdawfMUfr+EH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jeeRMYAAADbAAAADwAAAAAAAAAAAAAA&#10;AACfAgAAZHJzL2Rvd25yZXYueG1sUEsFBgAAAAAEAAQA9wAAAJIDAAAAAA==&#10;">
              <v:imagedata r:id="rId36" o:title="Lunares-blancos-floral-vintage-014"/>
              <v:path arrowok="t"/>
            </v:shape>
            <v:shape id="Imagen 55" o:spid="_x0000_s1098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sFHEAAAA2wAAAA8AAABkcnMvZG93bnJldi54bWxEj8FqwzAQRO+F/IPYQm6N7JKU4EYJJU3A&#10;0Fxq55LbYm1tY2llLMV2/74qFHocZuYNszvM1oiRBt86VpCuEhDEldMt1wqu5flpC8IHZI3GMSn4&#10;Jg+H/eJhh5l2E3/SWIRaRAj7DBU0IfSZlL5qyKJfuZ44el9usBiiHGqpB5wi3Br5nCQv0mLLcaHB&#10;no4NVV1xtwpcd1unZuwueFnP72V3yj9Mniu1fJzfXkEEmsN/+K+dawWbDfx+iT9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xsFHEAAAA2wAAAA8AAAAAAAAAAAAAAAAA&#10;nwIAAGRycy9kb3ducmV2LnhtbFBLBQYAAAAABAAEAPcAAACQAwAAAAA=&#10;">
              <v:imagedata r:id="rId37" o:title="owl post2"/>
              <v:path arrowok="t"/>
            </v:shape>
          </v:group>
        </w:pict>
      </w: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Pr="006F3961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0642B3" w:rsidTr="00DD2C17">
        <w:trPr>
          <w:cnfStyle w:val="100000000000"/>
        </w:trPr>
        <w:tc>
          <w:tcPr>
            <w:cnfStyle w:val="001000000000"/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0642B3" w:rsidRPr="00E062F6" w:rsidRDefault="000642B3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0642B3" w:rsidTr="00DD2C17">
        <w:trPr>
          <w:cnfStyle w:val="000000100000"/>
        </w:trPr>
        <w:tc>
          <w:tcPr>
            <w:cnfStyle w:val="001000000000"/>
            <w:tcW w:w="1134" w:type="dxa"/>
          </w:tcPr>
          <w:p w:rsidR="000642B3" w:rsidRDefault="000642B3" w:rsidP="00DD2C17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  <w:r w:rsidRPr="000642B3">
              <w:rPr>
                <w:color w:val="C00000"/>
                <w:lang w:val="es-MX"/>
              </w:rPr>
              <w:t>1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</w:tr>
      <w:tr w:rsidR="000642B3" w:rsidTr="00DD2C17">
        <w:tc>
          <w:tcPr>
            <w:cnfStyle w:val="00100000000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8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</w:tr>
      <w:tr w:rsidR="000642B3" w:rsidTr="00DD2C17">
        <w:trPr>
          <w:cnfStyle w:val="000000100000"/>
        </w:trPr>
        <w:tc>
          <w:tcPr>
            <w:cnfStyle w:val="00100000000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15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</w:tr>
      <w:tr w:rsidR="000642B3" w:rsidTr="00DD2C17">
        <w:tc>
          <w:tcPr>
            <w:cnfStyle w:val="00100000000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22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</w:tr>
      <w:tr w:rsidR="000642B3" w:rsidTr="00DD2C17">
        <w:trPr>
          <w:cnfStyle w:val="000000100000"/>
        </w:trPr>
        <w:tc>
          <w:tcPr>
            <w:cnfStyle w:val="00100000000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29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31</w:t>
            </w: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</w:tr>
      <w:tr w:rsidR="000642B3" w:rsidTr="00DD2C17">
        <w:tc>
          <w:tcPr>
            <w:cnfStyle w:val="001000000000"/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0642B3" w:rsidRPr="00C41C98" w:rsidRDefault="000642B3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0642B3" w:rsidRDefault="000642B3" w:rsidP="000642B3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0642B3" w:rsidRDefault="004C299A" w:rsidP="000642B3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shape id="_x0000_s1096" type="#_x0000_t202" style="position:absolute;margin-left:77.4pt;margin-top:-437.9pt;width:307.85pt;height:100.8pt;z-index:2519214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" filled="f" stroked="f">
            <v:textbox>
              <w:txbxContent>
                <w:p w:rsidR="00D15DAE" w:rsidRPr="00C41C98" w:rsidRDefault="00D15DAE" w:rsidP="000642B3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r>
                    <w:rPr>
                      <w:color w:val="000000" w:themeColor="text1"/>
                      <w:sz w:val="96"/>
                    </w:rPr>
                    <w:t>Mayo</w:t>
                  </w:r>
                </w:p>
              </w:txbxContent>
            </v:textbox>
            <w10:wrap type="square" anchorx="margin"/>
          </v:shape>
        </w:pict>
      </w:r>
    </w:p>
    <w:p w:rsidR="000642B3" w:rsidRPr="00E062F6" w:rsidRDefault="000642B3" w:rsidP="000642B3">
      <w:pPr>
        <w:rPr>
          <w:color w:val="auto"/>
        </w:rPr>
      </w:pPr>
      <w:r w:rsidRPr="00E062F6">
        <w:rPr>
          <w:color w:val="auto"/>
        </w:rPr>
        <w:t>Valor del mes:</w:t>
      </w:r>
    </w:p>
    <w:p w:rsidR="000642B3" w:rsidRPr="00E062F6" w:rsidRDefault="000642B3" w:rsidP="000642B3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Paz</w:t>
      </w: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Pr="00BE6029" w:rsidRDefault="000642B3" w:rsidP="000642B3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480651</wp:posOffset>
            </wp:positionV>
            <wp:extent cx="5821537" cy="4250051"/>
            <wp:effectExtent l="0" t="0" r="8255" b="0"/>
            <wp:wrapNone/>
            <wp:docPr id="802" name="Imagen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37" cy="425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Efemérides del mes</w:t>
      </w: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p w:rsidR="000642B3" w:rsidRDefault="000642B3" w:rsidP="000642B3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jc w:val="both"/>
              <w:rPr>
                <w:lang w:val="es-MX"/>
              </w:rPr>
            </w:pPr>
          </w:p>
        </w:tc>
      </w:tr>
    </w:tbl>
    <w:p w:rsidR="000642B3" w:rsidRDefault="000642B3" w:rsidP="000642B3">
      <w:pPr>
        <w:rPr>
          <w:lang w:val="es-MX"/>
        </w:rPr>
      </w:pPr>
      <w:r>
        <w:rPr>
          <w:lang w:val="es-MX"/>
        </w:rPr>
        <w:br w:type="page"/>
      </w: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0642B3" w:rsidRPr="00EF4E04" w:rsidTr="00DD2C17">
        <w:tc>
          <w:tcPr>
            <w:tcW w:w="9111" w:type="dxa"/>
          </w:tcPr>
          <w:p w:rsidR="000642B3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02</w:t>
            </w: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03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RPr="00EF4E04" w:rsidTr="00DD2C17">
        <w:tc>
          <w:tcPr>
            <w:tcW w:w="9111" w:type="dxa"/>
          </w:tcPr>
          <w:p w:rsidR="000642B3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</w:t>
            </w:r>
            <w:r w:rsidR="0066292B">
              <w:rPr>
                <w:b/>
                <w:color w:val="FF0066"/>
                <w:sz w:val="40"/>
                <w:szCs w:val="36"/>
                <w:lang w:val="es-MX"/>
              </w:rPr>
              <w:t xml:space="preserve"> 04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Pr="00EF4E04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05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06</w:t>
            </w: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0642B3" w:rsidRDefault="000642B3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66292B" w:rsidRDefault="0066292B" w:rsidP="000642B3">
      <w:pPr>
        <w:tabs>
          <w:tab w:val="left" w:pos="3068"/>
        </w:tabs>
        <w:rPr>
          <w:lang w:val="es-MX"/>
        </w:rPr>
      </w:pPr>
    </w:p>
    <w:p w:rsidR="0066292B" w:rsidRDefault="0066292B" w:rsidP="000642B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66292B" w:rsidRPr="00EF4E04" w:rsidTr="00DD2C17">
        <w:tc>
          <w:tcPr>
            <w:tcW w:w="9111" w:type="dxa"/>
          </w:tcPr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09</w:t>
            </w: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6292B" w:rsidRPr="00EF4E04" w:rsidTr="00DD2C17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10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RPr="00EF4E04" w:rsidTr="00DD2C17">
        <w:tc>
          <w:tcPr>
            <w:tcW w:w="9111" w:type="dxa"/>
          </w:tcPr>
          <w:p w:rsidR="0066292B" w:rsidRDefault="00A9451D" w:rsidP="0066292B">
            <w:pPr>
              <w:tabs>
                <w:tab w:val="left" w:pos="1817"/>
                <w:tab w:val="left" w:pos="3799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</w:t>
            </w:r>
            <w:r w:rsidR="0066292B">
              <w:rPr>
                <w:b/>
                <w:color w:val="FF0066"/>
                <w:sz w:val="40"/>
                <w:szCs w:val="36"/>
                <w:lang w:val="es-MX"/>
              </w:rPr>
              <w:t xml:space="preserve"> 11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Tr="00DD2C17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12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Tr="00DD2C17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13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66292B" w:rsidRDefault="0066292B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66292B" w:rsidRDefault="0066292B" w:rsidP="000642B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66292B" w:rsidRPr="00EF4E04" w:rsidTr="0066292B">
        <w:tc>
          <w:tcPr>
            <w:tcW w:w="9111" w:type="dxa"/>
          </w:tcPr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16</w:t>
            </w: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66292B" w:rsidRPr="00EF4E04" w:rsidTr="0066292B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17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RPr="00EF4E04" w:rsidTr="0066292B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18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Pr="00EF4E04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Tr="0066292B">
        <w:tc>
          <w:tcPr>
            <w:tcW w:w="9111" w:type="dxa"/>
          </w:tcPr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19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66292B" w:rsidTr="0066292B">
        <w:tc>
          <w:tcPr>
            <w:tcW w:w="9111" w:type="dxa"/>
          </w:tcPr>
          <w:p w:rsidR="0066292B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20</w:t>
            </w: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66292B" w:rsidRDefault="0066292B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A9451D" w:rsidRDefault="00A9451D" w:rsidP="000642B3">
      <w:pPr>
        <w:tabs>
          <w:tab w:val="left" w:pos="3068"/>
        </w:tabs>
        <w:rPr>
          <w:lang w:val="es-MX"/>
        </w:rPr>
      </w:pPr>
    </w:p>
    <w:p w:rsidR="00A9451D" w:rsidRDefault="00A9451D" w:rsidP="000642B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A9451D" w:rsidRPr="00EF4E04" w:rsidTr="00DD2C17">
        <w:tc>
          <w:tcPr>
            <w:tcW w:w="9111" w:type="dxa"/>
          </w:tcPr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23</w:t>
            </w: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451D" w:rsidRPr="00EF4E04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24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451D" w:rsidRPr="00EF4E04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25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26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27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451D" w:rsidRDefault="00A9451D" w:rsidP="000642B3">
      <w:pPr>
        <w:tabs>
          <w:tab w:val="left" w:pos="3068"/>
        </w:tabs>
        <w:rPr>
          <w:lang w:val="es-MX"/>
        </w:rPr>
      </w:pPr>
    </w:p>
    <w:p w:rsidR="00A9451D" w:rsidRDefault="00A9451D" w:rsidP="000642B3">
      <w:pPr>
        <w:tabs>
          <w:tab w:val="left" w:pos="3068"/>
        </w:tabs>
        <w:rPr>
          <w:lang w:val="es-MX"/>
        </w:rPr>
      </w:pPr>
    </w:p>
    <w:p w:rsidR="00A9451D" w:rsidRDefault="00A9451D" w:rsidP="000642B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A9451D" w:rsidRPr="00EF4E04" w:rsidTr="00DD2C17">
        <w:tc>
          <w:tcPr>
            <w:tcW w:w="9111" w:type="dxa"/>
          </w:tcPr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30</w:t>
            </w: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A9451D" w:rsidRPr="00EF4E04" w:rsidTr="00DD2C17"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31</w:t>
            </w: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A9451D" w:rsidRPr="00EF4E04" w:rsidTr="00DD2C17">
        <w:trPr>
          <w:trHeight w:val="6547"/>
        </w:trPr>
        <w:tc>
          <w:tcPr>
            <w:tcW w:w="9111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A9451D" w:rsidRPr="00EF4E04" w:rsidRDefault="00A9451D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A9451D" w:rsidRDefault="00A9451D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0642B3">
      <w:pPr>
        <w:tabs>
          <w:tab w:val="left" w:pos="3068"/>
        </w:tabs>
        <w:rPr>
          <w:lang w:val="es-MX"/>
        </w:rPr>
      </w:pPr>
    </w:p>
    <w:p w:rsidR="000642B3" w:rsidRDefault="000642B3" w:rsidP="00A9451D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800" name="Imagen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801" name="Imagen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Consejo técnico escolar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  <w:tr w:rsidR="000642B3" w:rsidTr="00DD2C17">
        <w:tc>
          <w:tcPr>
            <w:tcW w:w="9111" w:type="dxa"/>
          </w:tcPr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  <w:p w:rsidR="000642B3" w:rsidRDefault="000642B3" w:rsidP="00DD2C17">
            <w:pPr>
              <w:spacing w:line="360" w:lineRule="auto"/>
              <w:rPr>
                <w:lang w:val="es-MX"/>
              </w:rPr>
            </w:pPr>
          </w:p>
        </w:tc>
      </w:tr>
    </w:tbl>
    <w:p w:rsidR="00A9451D" w:rsidRDefault="00A9451D" w:rsidP="00A9451D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-624556</wp:posOffset>
            </wp:positionV>
            <wp:extent cx="985444" cy="1184564"/>
            <wp:effectExtent l="0" t="0" r="5715" b="0"/>
            <wp:wrapNone/>
            <wp:docPr id="807" name="Imagen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808" name="Imagen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Mayo</w:t>
      </w:r>
    </w:p>
    <w:p w:rsidR="00A9451D" w:rsidRPr="008A20E6" w:rsidRDefault="00A9451D" w:rsidP="00A9451D">
      <w:pPr>
        <w:rPr>
          <w:lang w:val="es-MX"/>
        </w:rPr>
      </w:pP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A9451D" w:rsidTr="00DD2C17">
        <w:tc>
          <w:tcPr>
            <w:tcW w:w="568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A9451D" w:rsidRPr="00C24A6F" w:rsidRDefault="00A9451D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RPr="001779F9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A9451D" w:rsidTr="00DD2C17">
        <w:tc>
          <w:tcPr>
            <w:tcW w:w="568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A9451D" w:rsidRPr="00C24A6F" w:rsidRDefault="00A9451D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A9451D" w:rsidRDefault="00A9451D" w:rsidP="00A9451D">
      <w:pPr>
        <w:pStyle w:val="Ttulo"/>
        <w:jc w:val="both"/>
        <w:rPr>
          <w:sz w:val="48"/>
          <w:lang w:val="es-MX"/>
        </w:rPr>
      </w:pPr>
    </w:p>
    <w:p w:rsidR="00A9451D" w:rsidRDefault="00A9451D" w:rsidP="00A9451D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t>Reunión con padres de familia</w:t>
      </w:r>
    </w:p>
    <w:p w:rsidR="00A9451D" w:rsidRDefault="00A9451D" w:rsidP="00A9451D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A9451D" w:rsidRDefault="00A9451D" w:rsidP="00A9451D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A9451D" w:rsidRDefault="00A9451D" w:rsidP="00A9451D">
      <w:pPr>
        <w:pStyle w:val="Ttulo"/>
        <w:rPr>
          <w:sz w:val="52"/>
          <w:lang w:val="es-MX"/>
        </w:rPr>
      </w:pPr>
    </w:p>
    <w:p w:rsidR="00656FC5" w:rsidRDefault="00656FC5" w:rsidP="00656FC5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A9451D" w:rsidRDefault="00656FC5" w:rsidP="00656FC5">
      <w:pPr>
        <w:pStyle w:val="Ttulo"/>
        <w:rPr>
          <w:sz w:val="52"/>
          <w:lang w:val="es-MX"/>
        </w:rPr>
      </w:pPr>
      <w:r>
        <w:rPr>
          <w:lang w:val="es-MX"/>
        </w:rPr>
        <w:br w:type="page"/>
      </w:r>
      <w:r w:rsidR="00A9451D" w:rsidRPr="00ED53F3">
        <w:rPr>
          <w:sz w:val="52"/>
          <w:lang w:val="es-MX"/>
        </w:rPr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A9451D" w:rsidRPr="00970A32" w:rsidTr="00DD2C17">
        <w:tc>
          <w:tcPr>
            <w:tcW w:w="704" w:type="dxa"/>
            <w:shd w:val="clear" w:color="auto" w:fill="FFC000"/>
          </w:tcPr>
          <w:p w:rsidR="00A9451D" w:rsidRPr="00ED53F3" w:rsidRDefault="00A9451D" w:rsidP="00DD2C17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A9451D" w:rsidRPr="00ED53F3" w:rsidRDefault="00A9451D" w:rsidP="00DD2C17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A9451D" w:rsidRPr="00ED53F3" w:rsidRDefault="00A9451D" w:rsidP="00DD2C17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rPr>
          <w:trHeight w:val="109"/>
        </w:trPr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A9451D" w:rsidRPr="00970A32" w:rsidTr="00DD2C17">
        <w:tc>
          <w:tcPr>
            <w:tcW w:w="704" w:type="dxa"/>
          </w:tcPr>
          <w:p w:rsidR="00A9451D" w:rsidRPr="00A9451D" w:rsidRDefault="00A9451D" w:rsidP="00A9451D">
            <w:pPr>
              <w:pStyle w:val="Prrafodelista"/>
              <w:numPr>
                <w:ilvl w:val="0"/>
                <w:numId w:val="28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A9451D" w:rsidRPr="00ED53F3" w:rsidRDefault="00A9451D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A9451D" w:rsidRPr="00ED53F3" w:rsidRDefault="00A9451D" w:rsidP="00DD2C17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A9451D" w:rsidRDefault="004C299A" w:rsidP="00A9451D">
      <w:pPr>
        <w:rPr>
          <w:lang w:val="es-MX"/>
        </w:rPr>
      </w:pPr>
      <w:r>
        <w:rPr>
          <w:noProof/>
          <w:lang w:val="es-ES" w:eastAsia="es-ES"/>
        </w:rPr>
        <w:pict>
          <v:group id="Grupo 803" o:spid="_x0000_s1093" style="position:absolute;left:0;text-align:left;margin-left:-14.25pt;margin-top:0;width:486.95pt;height:316.5pt;z-index:251931648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">
            <v:shape id="Imagen 804" o:spid="_x0000_s1095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5orGAAAA3AAAAA8AAABkcnMvZG93bnJldi54bWxEj0FrwkAUhO9C/8PyhN7MRikiqZtgK6In&#10;pbY9eHvNviah2bcxu5rEX98VCj0OM/MNs8x6U4srta6yrGAaxSCIc6srLhR8vG8mCxDOI2usLZOC&#10;gRxk6cNoiYm2Hb/R9egLESDsElRQet8kUrq8JIMusg1x8L5ta9AH2RZSt9gFuKnlLI7n0mDFYaHE&#10;hl5Lyn+OF6Ngp+tuz6evdf6yPZzOt8+hWG0HpR7H/eoZhKfe/4f/2jutYBE/wf1MOAI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jmisYAAADcAAAADwAAAAAAAAAAAAAA&#10;AACfAgAAZHJzL2Rvd25yZXYueG1sUEsFBgAAAAAEAAQA9wAAAJIDAAAAAA==&#10;">
              <v:imagedata r:id="rId36" o:title="Lunares-blancos-floral-vintage-014"/>
              <v:path arrowok="t"/>
            </v:shape>
            <v:shape id="Imagen 805" o:spid="_x0000_s1094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4fX7DAAAA3AAAAA8AAABkcnMvZG93bnJldi54bWxEj0urwjAUhPeC/yEc4e40VVSk1yhyH1DQ&#10;jY/N3R2aY1uanJQm1t5/bwTB5TAz3zDrbW+N6Kj1lWMF00kCgjh3uuJCweX8O16B8AFZo3FMCv7J&#10;w3YzHKwx1e7OR+pOoRARwj5FBWUITSqlz0uy6CeuIY7e1bUWQ5RtIXWL9wi3Rs6SZCktVhwXSmzo&#10;q6S8Pt2sAlf/zaemqw94mPff5/on25ssU+pj1O8+QQTqwzv8amdawSpZwPNMP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h9fsMAAADcAAAADwAAAAAAAAAAAAAAAACf&#10;AgAAZHJzL2Rvd25yZXYueG1sUEsFBgAAAAAEAAQA9wAAAI8DAAAAAA==&#10;">
              <v:imagedata r:id="rId37" o:title="owl post2"/>
              <v:path arrowok="t"/>
            </v:shape>
          </v:group>
        </w:pict>
      </w: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Pr="006F3961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A9451D" w:rsidTr="00DD2C17">
        <w:trPr>
          <w:cnfStyle w:val="100000000000"/>
        </w:trPr>
        <w:tc>
          <w:tcPr>
            <w:cnfStyle w:val="001000000000"/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A9451D" w:rsidRPr="00E062F6" w:rsidRDefault="00A9451D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A9451D" w:rsidTr="00DD2C17">
        <w:trPr>
          <w:cnfStyle w:val="000000100000"/>
        </w:trPr>
        <w:tc>
          <w:tcPr>
            <w:cnfStyle w:val="001000000000"/>
            <w:tcW w:w="1134" w:type="dxa"/>
          </w:tcPr>
          <w:p w:rsidR="00A9451D" w:rsidRDefault="00A9451D" w:rsidP="00DD2C17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</w:tr>
      <w:tr w:rsidR="00A9451D" w:rsidTr="00DD2C17">
        <w:tc>
          <w:tcPr>
            <w:cnfStyle w:val="001000000000"/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5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</w:tr>
      <w:tr w:rsidR="00A9451D" w:rsidTr="00DD2C17">
        <w:trPr>
          <w:cnfStyle w:val="000000100000"/>
        </w:trPr>
        <w:tc>
          <w:tcPr>
            <w:cnfStyle w:val="001000000000"/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12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</w:tr>
      <w:tr w:rsidR="00A9451D" w:rsidTr="00DD2C17">
        <w:tc>
          <w:tcPr>
            <w:cnfStyle w:val="001000000000"/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19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</w:tr>
      <w:tr w:rsidR="00A9451D" w:rsidTr="00DD2C17">
        <w:trPr>
          <w:cnfStyle w:val="000000100000"/>
        </w:trPr>
        <w:tc>
          <w:tcPr>
            <w:cnfStyle w:val="001000000000"/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26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A9451D" w:rsidRPr="00C41C98" w:rsidRDefault="004404E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</w:tr>
      <w:tr w:rsidR="00A9451D" w:rsidTr="00DD2C17">
        <w:tc>
          <w:tcPr>
            <w:cnfStyle w:val="001000000000"/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A9451D" w:rsidRPr="00C41C98" w:rsidRDefault="00A9451D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A9451D" w:rsidRDefault="00A9451D" w:rsidP="00A9451D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A9451D" w:rsidRDefault="004C299A" w:rsidP="00A9451D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shape id="_x0000_s1092" type="#_x0000_t202" style="position:absolute;margin-left:77.4pt;margin-top:-437.9pt;width:307.85pt;height:100.8pt;z-index:2519326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" filled="f" stroked="f">
            <v:textbox>
              <w:txbxContent>
                <w:p w:rsidR="00D15DAE" w:rsidRPr="00C41C98" w:rsidRDefault="00D15DAE" w:rsidP="00A9451D">
                  <w:pPr>
                    <w:pStyle w:val="Ttulo"/>
                    <w:rPr>
                      <w:color w:val="000000" w:themeColor="text1"/>
                      <w:sz w:val="144"/>
                    </w:rPr>
                  </w:pPr>
                  <w:proofErr w:type="spellStart"/>
                  <w:r>
                    <w:rPr>
                      <w:color w:val="000000" w:themeColor="text1"/>
                      <w:sz w:val="96"/>
                    </w:rPr>
                    <w:t>Junio</w:t>
                  </w:r>
                  <w:proofErr w:type="spellEnd"/>
                  <w:r>
                    <w:rPr>
                      <w:color w:val="000000" w:themeColor="text1"/>
                      <w:sz w:val="96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</w:p>
    <w:p w:rsidR="00A9451D" w:rsidRPr="00E062F6" w:rsidRDefault="00A9451D" w:rsidP="00A9451D">
      <w:pPr>
        <w:rPr>
          <w:color w:val="auto"/>
        </w:rPr>
      </w:pPr>
      <w:r w:rsidRPr="00E062F6">
        <w:rPr>
          <w:color w:val="auto"/>
        </w:rPr>
        <w:t>Valor del mes:</w:t>
      </w:r>
    </w:p>
    <w:p w:rsidR="00A9451D" w:rsidRDefault="004404ED" w:rsidP="00A9451D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 xml:space="preserve">Solidaridad </w:t>
      </w:r>
    </w:p>
    <w:p w:rsidR="00656FC5" w:rsidRDefault="00656FC5" w:rsidP="00656FC5">
      <w:pPr>
        <w:pStyle w:val="Ttulo"/>
        <w:jc w:val="both"/>
        <w:rPr>
          <w:rFonts w:asciiTheme="minorHAnsi" w:eastAsiaTheme="minorEastAsia" w:hAnsiTheme="minorHAnsi" w:cstheme="minorBidi"/>
          <w:b/>
          <w:color w:val="auto"/>
          <w:kern w:val="0"/>
          <w:sz w:val="72"/>
          <w:szCs w:val="32"/>
        </w:rPr>
      </w:pPr>
    </w:p>
    <w:p w:rsidR="00A9451D" w:rsidRPr="00BE6029" w:rsidRDefault="00A9451D" w:rsidP="00656FC5">
      <w:pPr>
        <w:pStyle w:val="Ttulo"/>
        <w:rPr>
          <w:sz w:val="56"/>
          <w:lang w:val="es-MX"/>
        </w:rPr>
      </w:pPr>
      <w:r>
        <w:rPr>
          <w:sz w:val="56"/>
          <w:lang w:val="es-MX"/>
        </w:rPr>
        <w:t>Efemérides del mes</w:t>
      </w:r>
    </w:p>
    <w:p w:rsidR="00A9451D" w:rsidRDefault="003963FC" w:rsidP="00A9451D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249292</wp:posOffset>
            </wp:positionV>
            <wp:extent cx="6001385" cy="4382135"/>
            <wp:effectExtent l="0" t="0" r="0" b="0"/>
            <wp:wrapNone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rPr>
                <w:lang w:val="es-MX"/>
              </w:rPr>
            </w:pPr>
          </w:p>
        </w:tc>
      </w:tr>
      <w:tr w:rsidR="00A9451D" w:rsidTr="00DD2C17">
        <w:tc>
          <w:tcPr>
            <w:tcW w:w="9111" w:type="dxa"/>
          </w:tcPr>
          <w:p w:rsidR="00A9451D" w:rsidRDefault="00A9451D" w:rsidP="00DD2C17">
            <w:pPr>
              <w:jc w:val="both"/>
              <w:rPr>
                <w:lang w:val="es-MX"/>
              </w:rPr>
            </w:pPr>
          </w:p>
          <w:p w:rsidR="00BE7477" w:rsidRDefault="00BE7477" w:rsidP="00DD2C17">
            <w:pPr>
              <w:jc w:val="both"/>
              <w:rPr>
                <w:lang w:val="es-MX"/>
              </w:rPr>
            </w:pPr>
          </w:p>
        </w:tc>
      </w:tr>
      <w:tr w:rsidR="004C501E" w:rsidRPr="00EF4E04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01</w:t>
            </w: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C501E" w:rsidRPr="00EF4E04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02</w:t>
            </w: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C501E" w:rsidRPr="00EF4E04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03</w:t>
            </w: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Pr="00EF4E04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C501E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06</w:t>
            </w: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C501E" w:rsidTr="004C50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9111" w:type="dxa"/>
          </w:tcPr>
          <w:p w:rsidR="004C501E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07</w:t>
            </w: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C501E" w:rsidRDefault="004C501E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E7477" w:rsidRDefault="00BE7477" w:rsidP="00A9451D">
      <w:pPr>
        <w:rPr>
          <w:lang w:val="es-MX"/>
        </w:rPr>
      </w:pPr>
    </w:p>
    <w:p w:rsidR="00BE7477" w:rsidRDefault="00BE7477" w:rsidP="00A9451D">
      <w:pPr>
        <w:rPr>
          <w:lang w:val="es-MX"/>
        </w:rPr>
      </w:pPr>
    </w:p>
    <w:p w:rsidR="00A9451D" w:rsidRDefault="00A9451D" w:rsidP="00A9451D">
      <w:pPr>
        <w:rPr>
          <w:lang w:val="es-MX"/>
        </w:rPr>
      </w:pPr>
      <w:r>
        <w:rPr>
          <w:lang w:val="es-MX"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9111"/>
      </w:tblGrid>
      <w:tr w:rsidR="00BE7477" w:rsidRPr="00EF4E04" w:rsidTr="00DD2C17">
        <w:tc>
          <w:tcPr>
            <w:tcW w:w="9111" w:type="dxa"/>
          </w:tcPr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08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09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10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11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12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0642B3" w:rsidRDefault="000642B3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BE7477" w:rsidRPr="00EF4E04" w:rsidTr="00DD2C17">
        <w:tc>
          <w:tcPr>
            <w:tcW w:w="9111" w:type="dxa"/>
          </w:tcPr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15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16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17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20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21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BE7477" w:rsidRPr="00EF4E04" w:rsidTr="00DD2C17">
        <w:tc>
          <w:tcPr>
            <w:tcW w:w="9111" w:type="dxa"/>
          </w:tcPr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22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23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24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27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28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BE7477">
      <w:pPr>
        <w:tabs>
          <w:tab w:val="left" w:pos="3068"/>
        </w:tabs>
        <w:jc w:val="both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BE7477" w:rsidRPr="00EF4E04" w:rsidTr="00DD2C17">
        <w:tc>
          <w:tcPr>
            <w:tcW w:w="9111" w:type="dxa"/>
          </w:tcPr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29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30</w:t>
            </w: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BE7477" w:rsidRPr="00EF4E04" w:rsidTr="00DD2C17">
        <w:trPr>
          <w:trHeight w:val="6547"/>
        </w:trPr>
        <w:tc>
          <w:tcPr>
            <w:tcW w:w="9111" w:type="dxa"/>
          </w:tcPr>
          <w:p w:rsidR="00BE7477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 del mes</w:t>
            </w:r>
          </w:p>
          <w:p w:rsidR="00BE7477" w:rsidRPr="00EF4E04" w:rsidRDefault="00BE747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DD2C17" w:rsidRDefault="00DD2C17" w:rsidP="00DD2C17">
      <w:pPr>
        <w:pStyle w:val="Ttulo"/>
        <w:rPr>
          <w:sz w:val="56"/>
          <w:lang w:val="es-MX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margin">
              <wp:posOffset>5050213</wp:posOffset>
            </wp:positionH>
            <wp:positionV relativeFrom="paragraph">
              <wp:posOffset>-541798</wp:posOffset>
            </wp:positionV>
            <wp:extent cx="1143000" cy="1385485"/>
            <wp:effectExtent l="0" t="0" r="0" b="5715"/>
            <wp:wrapNone/>
            <wp:docPr id="815" name="Imagen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baR96AA1xnodg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8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val="es-ES" w:eastAsia="es-ES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margin">
              <wp:posOffset>-392430</wp:posOffset>
            </wp:positionH>
            <wp:positionV relativeFrom="paragraph">
              <wp:posOffset>-20782</wp:posOffset>
            </wp:positionV>
            <wp:extent cx="1163320" cy="877570"/>
            <wp:effectExtent l="0" t="0" r="0" b="0"/>
            <wp:wrapNone/>
            <wp:docPr id="816" name="Imagen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bird1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Consejo técnico escolar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  <w:p w:rsidR="00DD2C17" w:rsidRDefault="00DD2C17" w:rsidP="00DD2C17">
            <w:pPr>
              <w:spacing w:line="360" w:lineRule="auto"/>
              <w:rPr>
                <w:lang w:val="es-MX"/>
              </w:rPr>
            </w:pPr>
          </w:p>
        </w:tc>
      </w:tr>
    </w:tbl>
    <w:p w:rsidR="00DD2C17" w:rsidRDefault="00DD2C17" w:rsidP="00DD2C17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817" name="Imagen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818" name="Imagen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Junio</w:t>
      </w:r>
    </w:p>
    <w:p w:rsidR="00DD2C17" w:rsidRPr="008A20E6" w:rsidRDefault="00DD2C17" w:rsidP="00DD2C17">
      <w:pPr>
        <w:rPr>
          <w:lang w:val="es-MX"/>
        </w:rPr>
      </w:pP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DD2C17" w:rsidTr="00DD2C17">
        <w:tc>
          <w:tcPr>
            <w:tcW w:w="568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DD2C17" w:rsidRPr="00C24A6F" w:rsidRDefault="00DD2C17" w:rsidP="00DD2C17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RPr="001779F9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DD2C17" w:rsidTr="00DD2C17">
        <w:tc>
          <w:tcPr>
            <w:tcW w:w="568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29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DD2C17" w:rsidRPr="00C24A6F" w:rsidRDefault="00DD2C17" w:rsidP="00DD2C17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DD2C17" w:rsidRDefault="00DD2C17" w:rsidP="00DD2C17">
      <w:pPr>
        <w:pStyle w:val="Ttulo"/>
        <w:jc w:val="both"/>
        <w:rPr>
          <w:sz w:val="48"/>
          <w:lang w:val="es-MX"/>
        </w:rPr>
      </w:pPr>
    </w:p>
    <w:p w:rsidR="00DD2C17" w:rsidRPr="003903B9" w:rsidRDefault="00DD2C17" w:rsidP="00DD2C17">
      <w:pPr>
        <w:pStyle w:val="Ttulo"/>
        <w:rPr>
          <w:sz w:val="28"/>
        </w:rPr>
      </w:pPr>
      <w:r>
        <w:rPr>
          <w:noProof/>
          <w:sz w:val="28"/>
          <w:lang w:val="es-ES" w:eastAsia="es-ES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819" name="Imagen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Cuarto Momento (noviembre</w:t>
      </w:r>
      <w:r w:rsidRPr="003903B9">
        <w:rPr>
          <w:sz w:val="28"/>
        </w:rPr>
        <w:t>)</w:t>
      </w:r>
    </w:p>
    <w:p w:rsidR="00DD2C17" w:rsidRPr="00970A32" w:rsidRDefault="00DD2C17" w:rsidP="00DD2C17">
      <w:pPr>
        <w:pStyle w:val="Ttulo"/>
        <w:rPr>
          <w:sz w:val="28"/>
          <w:lang w:val="es-ES"/>
        </w:rPr>
      </w:pPr>
      <w:r w:rsidRPr="00970A32">
        <w:rPr>
          <w:sz w:val="28"/>
          <w:lang w:val="es-ES"/>
        </w:rPr>
        <w:t>Registro de Competencia Lectora 1er. grado</w:t>
      </w:r>
    </w:p>
    <w:p w:rsidR="00DD2C17" w:rsidRPr="00970A32" w:rsidRDefault="00DD2C17" w:rsidP="00DD2C17">
      <w:pPr>
        <w:rPr>
          <w:lang w:val="es-ES"/>
        </w:rPr>
      </w:pPr>
    </w:p>
    <w:tbl>
      <w:tblPr>
        <w:tblStyle w:val="Tablaconcuadrcula"/>
        <w:tblW w:w="9640" w:type="dxa"/>
        <w:tblInd w:w="-431" w:type="dxa"/>
        <w:tblLook w:val="04A0"/>
      </w:tblPr>
      <w:tblGrid>
        <w:gridCol w:w="568"/>
        <w:gridCol w:w="3171"/>
        <w:gridCol w:w="1905"/>
        <w:gridCol w:w="1969"/>
        <w:gridCol w:w="2027"/>
      </w:tblGrid>
      <w:tr w:rsidR="00DD2C17" w:rsidRPr="00970A32" w:rsidTr="00DD2C17">
        <w:trPr>
          <w:trHeight w:val="510"/>
        </w:trPr>
        <w:tc>
          <w:tcPr>
            <w:tcW w:w="568" w:type="dxa"/>
            <w:vAlign w:val="center"/>
          </w:tcPr>
          <w:p w:rsidR="00DD2C17" w:rsidRPr="003903B9" w:rsidRDefault="00DD2C17" w:rsidP="00DD2C17">
            <w:pPr>
              <w:pStyle w:val="Sinespaciado"/>
              <w:rPr>
                <w:color w:val="auto"/>
                <w:sz w:val="16"/>
                <w:szCs w:val="20"/>
              </w:rPr>
            </w:pPr>
            <w:r w:rsidRPr="003903B9">
              <w:rPr>
                <w:color w:val="auto"/>
                <w:sz w:val="16"/>
                <w:szCs w:val="20"/>
              </w:rPr>
              <w:t>No.</w:t>
            </w:r>
          </w:p>
        </w:tc>
        <w:tc>
          <w:tcPr>
            <w:tcW w:w="3171" w:type="dxa"/>
            <w:vAlign w:val="center"/>
          </w:tcPr>
          <w:p w:rsidR="00DD2C17" w:rsidRPr="003903B9" w:rsidRDefault="00DD2C17" w:rsidP="00DD2C17">
            <w:pPr>
              <w:pStyle w:val="Sinespaciado"/>
              <w:rPr>
                <w:color w:val="auto"/>
                <w:sz w:val="16"/>
                <w:szCs w:val="20"/>
              </w:rPr>
            </w:pPr>
            <w:r w:rsidRPr="003903B9">
              <w:rPr>
                <w:color w:val="auto"/>
                <w:sz w:val="16"/>
                <w:szCs w:val="20"/>
              </w:rPr>
              <w:t>Nombre del alumno</w:t>
            </w:r>
          </w:p>
        </w:tc>
        <w:tc>
          <w:tcPr>
            <w:tcW w:w="1905" w:type="dxa"/>
            <w:vAlign w:val="center"/>
          </w:tcPr>
          <w:p w:rsidR="00DD2C17" w:rsidRPr="00970A32" w:rsidRDefault="00DD2C17" w:rsidP="00DD2C17">
            <w:pPr>
              <w:pStyle w:val="Sinespaciado"/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</w:pPr>
            <w:r w:rsidRPr="00970A32"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  <w:t>Comenta de qué puede tratar un texto a partir de su título.</w:t>
            </w:r>
          </w:p>
        </w:tc>
        <w:tc>
          <w:tcPr>
            <w:tcW w:w="1969" w:type="dxa"/>
            <w:vAlign w:val="center"/>
          </w:tcPr>
          <w:p w:rsidR="00DD2C17" w:rsidRPr="00970A32" w:rsidRDefault="00DD2C17" w:rsidP="00DD2C17">
            <w:pPr>
              <w:pStyle w:val="Sinespaciado"/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</w:pPr>
            <w:r w:rsidRPr="00970A32"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  <w:t>Localiza información específica en un texto.</w:t>
            </w:r>
          </w:p>
        </w:tc>
        <w:tc>
          <w:tcPr>
            <w:tcW w:w="2027" w:type="dxa"/>
            <w:vAlign w:val="center"/>
          </w:tcPr>
          <w:p w:rsidR="00DD2C17" w:rsidRPr="00970A32" w:rsidRDefault="00DD2C17" w:rsidP="00DD2C17">
            <w:pPr>
              <w:pStyle w:val="Sinespaciado"/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</w:pPr>
            <w:r w:rsidRPr="00970A32">
              <w:rPr>
                <w:rFonts w:asciiTheme="majorHAnsi" w:hAnsiTheme="majorHAnsi"/>
                <w:color w:val="auto"/>
                <w:sz w:val="16"/>
                <w:szCs w:val="16"/>
                <w:lang w:val="es-ES"/>
              </w:rPr>
              <w:t>Opina sobre el contenido de un texto.</w:t>
            </w: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4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5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6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7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8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9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10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11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12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13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14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15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16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17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18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19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20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21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22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23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24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25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26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27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28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29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30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31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32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33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34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35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36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37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38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39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  <w:tr w:rsidR="00DD2C17" w:rsidTr="00DD2C17">
        <w:trPr>
          <w:trHeight w:val="57"/>
        </w:trPr>
        <w:tc>
          <w:tcPr>
            <w:tcW w:w="568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  <w:r w:rsidRPr="003903B9">
              <w:rPr>
                <w:sz w:val="18"/>
                <w:szCs w:val="20"/>
              </w:rPr>
              <w:t>40</w:t>
            </w:r>
          </w:p>
        </w:tc>
        <w:tc>
          <w:tcPr>
            <w:tcW w:w="3171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05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1969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  <w:tc>
          <w:tcPr>
            <w:tcW w:w="2027" w:type="dxa"/>
          </w:tcPr>
          <w:p w:rsidR="00DD2C17" w:rsidRPr="003903B9" w:rsidRDefault="00DD2C17" w:rsidP="00DD2C17">
            <w:pPr>
              <w:pStyle w:val="Sinespaciado"/>
              <w:rPr>
                <w:sz w:val="18"/>
                <w:szCs w:val="20"/>
              </w:rPr>
            </w:pPr>
          </w:p>
        </w:tc>
      </w:tr>
    </w:tbl>
    <w:p w:rsidR="00DD2C17" w:rsidRDefault="00DD2C17" w:rsidP="00DD2C17">
      <w:pPr>
        <w:pStyle w:val="Ttulo"/>
        <w:rPr>
          <w:sz w:val="28"/>
        </w:rPr>
      </w:pPr>
    </w:p>
    <w:p w:rsidR="00DD2C17" w:rsidRDefault="00DD2C17" w:rsidP="00DD2C17">
      <w:pPr>
        <w:pStyle w:val="Ttulo"/>
        <w:rPr>
          <w:sz w:val="28"/>
        </w:rPr>
      </w:pPr>
      <w:r>
        <w:rPr>
          <w:noProof/>
          <w:sz w:val="28"/>
          <w:lang w:val="es-ES" w:eastAsia="es-ES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-527050</wp:posOffset>
            </wp:positionV>
            <wp:extent cx="1881577" cy="1047750"/>
            <wp:effectExtent l="0" t="0" r="4445" b="0"/>
            <wp:wrapNone/>
            <wp:docPr id="821" name="Imagen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c3baho-comienzo-de-curs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77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03B9">
        <w:rPr>
          <w:sz w:val="28"/>
        </w:rPr>
        <w:t>Regist</w:t>
      </w:r>
      <w:r>
        <w:rPr>
          <w:sz w:val="28"/>
        </w:rPr>
        <w:t xml:space="preserve">ro de Evaluación </w:t>
      </w:r>
    </w:p>
    <w:p w:rsidR="00DD2C17" w:rsidRPr="00E9221C" w:rsidRDefault="00460624" w:rsidP="00DD2C17">
      <w:pPr>
        <w:pStyle w:val="Ttulo"/>
        <w:rPr>
          <w:sz w:val="28"/>
        </w:rPr>
      </w:pPr>
      <w:r>
        <w:rPr>
          <w:sz w:val="28"/>
        </w:rPr>
        <w:t>(Quinto</w:t>
      </w:r>
      <w:r w:rsidR="00DD2C17">
        <w:rPr>
          <w:sz w:val="28"/>
        </w:rPr>
        <w:t xml:space="preserve"> bimestre)</w:t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D2C17" w:rsidRPr="005C3BBA" w:rsidTr="00DD2C17">
        <w:tc>
          <w:tcPr>
            <w:tcW w:w="911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DD2C17" w:rsidRPr="005C3BBA" w:rsidTr="00DD2C17">
        <w:tc>
          <w:tcPr>
            <w:tcW w:w="911" w:type="dxa"/>
          </w:tcPr>
          <w:p w:rsidR="00DD2C17" w:rsidRPr="000642B3" w:rsidRDefault="00DD2C17" w:rsidP="00DD2C17">
            <w:pPr>
              <w:pStyle w:val="Prrafodelista"/>
              <w:numPr>
                <w:ilvl w:val="0"/>
                <w:numId w:val="31"/>
              </w:numPr>
              <w:jc w:val="left"/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DD2C17" w:rsidRPr="005C3BBA" w:rsidRDefault="00DD2C17" w:rsidP="00DD2C17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DD2C17" w:rsidRDefault="00DD2C17" w:rsidP="00460624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t>Reunión con padres de familia</w:t>
      </w:r>
    </w:p>
    <w:p w:rsidR="00DD2C17" w:rsidRDefault="00DD2C17" w:rsidP="00DD2C17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DD2C17" w:rsidRDefault="00DD2C17" w:rsidP="00DD2C17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DD2C17" w:rsidRDefault="00DD2C17" w:rsidP="00DD2C17">
      <w:pPr>
        <w:pStyle w:val="Ttulo"/>
        <w:rPr>
          <w:sz w:val="52"/>
          <w:lang w:val="es-MX"/>
        </w:rPr>
      </w:pPr>
    </w:p>
    <w:p w:rsidR="00656FC5" w:rsidRDefault="00656FC5" w:rsidP="00656FC5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DD2C17" w:rsidRDefault="00656FC5" w:rsidP="00656FC5">
      <w:pPr>
        <w:pStyle w:val="Ttulo"/>
        <w:rPr>
          <w:sz w:val="52"/>
          <w:lang w:val="es-MX"/>
        </w:rPr>
      </w:pPr>
      <w:r>
        <w:rPr>
          <w:lang w:val="es-MX"/>
        </w:rPr>
        <w:br w:type="page"/>
      </w:r>
      <w:r w:rsidR="00DD2C17" w:rsidRPr="00ED53F3">
        <w:rPr>
          <w:sz w:val="52"/>
          <w:lang w:val="es-MX"/>
        </w:rPr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DD2C17" w:rsidRPr="00970A32" w:rsidTr="00DD2C17">
        <w:tc>
          <w:tcPr>
            <w:tcW w:w="704" w:type="dxa"/>
            <w:shd w:val="clear" w:color="auto" w:fill="FFC000"/>
          </w:tcPr>
          <w:p w:rsidR="00DD2C17" w:rsidRPr="00ED53F3" w:rsidRDefault="00DD2C17" w:rsidP="00DD2C17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DD2C17" w:rsidRPr="00ED53F3" w:rsidRDefault="00DD2C17" w:rsidP="00DD2C17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DD2C17" w:rsidRPr="00ED53F3" w:rsidRDefault="00DD2C17" w:rsidP="00DD2C17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  <w:tr w:rsidR="00DD2C17" w:rsidRPr="00970A32" w:rsidTr="00DD2C17">
        <w:tc>
          <w:tcPr>
            <w:tcW w:w="704" w:type="dxa"/>
          </w:tcPr>
          <w:p w:rsidR="00DD2C17" w:rsidRPr="00DD2C17" w:rsidRDefault="00DD2C17" w:rsidP="00DD2C17">
            <w:pPr>
              <w:pStyle w:val="Prrafodelista"/>
              <w:numPr>
                <w:ilvl w:val="0"/>
                <w:numId w:val="3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DD2C17" w:rsidRPr="00ED53F3" w:rsidRDefault="00DD2C17" w:rsidP="00DD2C17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DD2C17" w:rsidRPr="00ED53F3" w:rsidRDefault="00DD2C17" w:rsidP="00DD2C17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DD2C17" w:rsidRDefault="004C299A" w:rsidP="00DD2C17">
      <w:pPr>
        <w:rPr>
          <w:lang w:val="es-MX"/>
        </w:rPr>
      </w:pPr>
      <w:r>
        <w:rPr>
          <w:noProof/>
          <w:lang w:val="es-ES" w:eastAsia="es-ES"/>
        </w:rPr>
        <w:pict>
          <v:group id="Grupo 799" o:spid="_x0000_s1087" style="position:absolute;left:0;text-align:left;margin-left:-14.25pt;margin-top:.15pt;width:486.95pt;height:316.5pt;z-index:251943936;mso-position-horizontal-relative:text;mso-position-vertical-relative:text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">
            <v:group id="Grupo 811" o:spid="_x0000_s1089" style="position:absolute;width:61842;height:40195" coordsize="61842,4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<v:shape id="Imagen 812" o:spid="_x0000_s1091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0TbjFAAAA3AAAAA8AAABkcnMvZG93bnJldi54bWxEj0uLwkAQhO8L/oehBW/rRA8i0VF8sOhJ&#10;8XXw1mbaJJjpiZlZk+yv3xEW9lhU1VfUdN6YQryocrllBYN+BII4sTrnVMH59PU5BuE8ssbCMilo&#10;ycF81vmYYqxtzQd6HX0qAoRdjAoy78tYSpdkZND1bUkcvLutDPogq1TqCusAN4UcRtFIGsw5LGRY&#10;0iqj5HH8Ngq2uqh3fL2tk+Vmf33+XNp0sWmV6nWbxQSEp8b/h//aW61gPBjC+0w4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tE24xQAAANwAAAAPAAAAAAAAAAAAAAAA&#10;AJ8CAABkcnMvZG93bnJldi54bWxQSwUGAAAAAAQABAD3AAAAkQMAAAAA&#10;">
                <v:imagedata r:id="rId36" o:title="Lunares-blancos-floral-vintage-014"/>
                <v:path arrowok="t"/>
              </v:shape>
              <v:shape id="Imagen 813" o:spid="_x0000_s1090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E1kzEAAAA3AAAAA8AAABkcnMvZG93bnJldi54bWxEj0FrwkAUhO+F/oflFbzVTaoUiW6CaAuB&#10;eql68fbIPpOQ3bchu43x37uFQo/DzHzDbIrJGjHS4FvHCtJ5AoK4crrlWsH59Pm6AuEDskbjmBTc&#10;yUORPz9tMNPuxt80HkMtIoR9hgqaEPpMSl81ZNHPXU8cvasbLIYoh1rqAW8Rbo18S5J3abHluNBg&#10;T7uGqu74YxW47rJMzdgd8LCc9qfuo/wyZanU7GXarkEEmsJ/+K9dagWrdAG/Z+IRk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E1kzEAAAA3AAAAA8AAAAAAAAAAAAAAAAA&#10;nwIAAGRycy9kb3ducmV2LnhtbFBLBQYAAAAABAAEAPcAAACQAwAAAAA=&#10;">
                <v:imagedata r:id="rId37" o:title="owl post2"/>
                <v:path arrowok="t"/>
              </v:shape>
            </v:group>
            <v:shape id="_x0000_s1088" type="#_x0000_t202" style="position:absolute;left:11582;top:8382;width:39097;height:12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Zk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3ZkMMAAADcAAAADwAAAAAAAAAAAAAAAACYAgAAZHJzL2Rv&#10;d25yZXYueG1sUEsFBgAAAAAEAAQA9QAAAIgDAAAAAA==&#10;" filled="f" stroked="f">
              <v:textbox>
                <w:txbxContent>
                  <w:p w:rsidR="00D15DAE" w:rsidRPr="00C41C98" w:rsidRDefault="00D15DAE" w:rsidP="00DD2C17">
                    <w:pPr>
                      <w:pStyle w:val="Ttulo"/>
                      <w:rPr>
                        <w:color w:val="000000" w:themeColor="text1"/>
                        <w:sz w:val="144"/>
                      </w:rPr>
                    </w:pPr>
                    <w:r>
                      <w:rPr>
                        <w:color w:val="000000" w:themeColor="text1"/>
                        <w:sz w:val="96"/>
                      </w:rPr>
                      <w:t>Julio</w:t>
                    </w:r>
                  </w:p>
                </w:txbxContent>
              </v:textbox>
            </v:shape>
          </v:group>
        </w:pict>
      </w: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Pr="006F3961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tbl>
      <w:tblPr>
        <w:tblStyle w:val="GridTable4Accent1"/>
        <w:tblW w:w="0" w:type="auto"/>
        <w:tblInd w:w="437" w:type="dxa"/>
        <w:tblLayout w:type="fixed"/>
        <w:tblLook w:val="04A0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DD2C17" w:rsidTr="00DD2C17">
        <w:trPr>
          <w:cnfStyle w:val="100000000000"/>
        </w:trPr>
        <w:tc>
          <w:tcPr>
            <w:cnfStyle w:val="001000000000"/>
            <w:tcW w:w="1134" w:type="dxa"/>
          </w:tcPr>
          <w:p w:rsidR="00DD2C17" w:rsidRPr="00E062F6" w:rsidRDefault="00DD2C17" w:rsidP="00DD2C17">
            <w:pPr>
              <w:tabs>
                <w:tab w:val="left" w:pos="1817"/>
                <w:tab w:val="center" w:pos="4560"/>
              </w:tabs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D</w:t>
            </w:r>
          </w:p>
        </w:tc>
        <w:tc>
          <w:tcPr>
            <w:tcW w:w="1134" w:type="dxa"/>
          </w:tcPr>
          <w:p w:rsidR="00DD2C17" w:rsidRPr="00E062F6" w:rsidRDefault="00DD2C17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L</w:t>
            </w:r>
          </w:p>
        </w:tc>
        <w:tc>
          <w:tcPr>
            <w:tcW w:w="1134" w:type="dxa"/>
          </w:tcPr>
          <w:p w:rsidR="00DD2C17" w:rsidRPr="00E062F6" w:rsidRDefault="00DD2C17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DD2C17" w:rsidRPr="00E062F6" w:rsidRDefault="00DD2C17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M</w:t>
            </w:r>
          </w:p>
        </w:tc>
        <w:tc>
          <w:tcPr>
            <w:tcW w:w="1134" w:type="dxa"/>
          </w:tcPr>
          <w:p w:rsidR="00DD2C17" w:rsidRPr="00E062F6" w:rsidRDefault="00DD2C17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J</w:t>
            </w:r>
          </w:p>
        </w:tc>
        <w:tc>
          <w:tcPr>
            <w:tcW w:w="1134" w:type="dxa"/>
          </w:tcPr>
          <w:p w:rsidR="00DD2C17" w:rsidRPr="00E062F6" w:rsidRDefault="00DD2C17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V</w:t>
            </w:r>
          </w:p>
        </w:tc>
        <w:tc>
          <w:tcPr>
            <w:tcW w:w="1134" w:type="dxa"/>
          </w:tcPr>
          <w:p w:rsidR="00DD2C17" w:rsidRPr="00E062F6" w:rsidRDefault="00DD2C17" w:rsidP="00DD2C17">
            <w:pPr>
              <w:tabs>
                <w:tab w:val="left" w:pos="1817"/>
                <w:tab w:val="center" w:pos="4560"/>
              </w:tabs>
              <w:cnfStyle w:val="100000000000"/>
              <w:rPr>
                <w:color w:val="auto"/>
                <w:lang w:val="es-MX"/>
              </w:rPr>
            </w:pPr>
            <w:r w:rsidRPr="00E062F6">
              <w:rPr>
                <w:color w:val="auto"/>
                <w:lang w:val="es-MX"/>
              </w:rPr>
              <w:t>S</w:t>
            </w:r>
          </w:p>
        </w:tc>
      </w:tr>
      <w:tr w:rsidR="00DD2C17" w:rsidTr="00DD2C17">
        <w:trPr>
          <w:cnfStyle w:val="000000100000"/>
        </w:trPr>
        <w:tc>
          <w:tcPr>
            <w:cnfStyle w:val="001000000000"/>
            <w:tcW w:w="1134" w:type="dxa"/>
          </w:tcPr>
          <w:p w:rsidR="00DD2C17" w:rsidRDefault="00DD2C17" w:rsidP="00DD2C17">
            <w:pPr>
              <w:tabs>
                <w:tab w:val="left" w:pos="1817"/>
                <w:tab w:val="center" w:pos="4560"/>
              </w:tabs>
              <w:rPr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</w:tr>
      <w:tr w:rsidR="00DD2C17" w:rsidTr="00DD2C17">
        <w:tc>
          <w:tcPr>
            <w:cnfStyle w:val="001000000000"/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3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</w:tr>
      <w:tr w:rsidR="00DD2C17" w:rsidTr="00DD2C17">
        <w:trPr>
          <w:cnfStyle w:val="000000100000"/>
        </w:trPr>
        <w:tc>
          <w:tcPr>
            <w:cnfStyle w:val="001000000000"/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10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</w:tr>
      <w:tr w:rsidR="00DD2C17" w:rsidTr="00DD2C17">
        <w:tc>
          <w:tcPr>
            <w:cnfStyle w:val="001000000000"/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17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</w:tr>
      <w:tr w:rsidR="00DD2C17" w:rsidTr="00DD2C17">
        <w:trPr>
          <w:cnfStyle w:val="000000100000"/>
        </w:trPr>
        <w:tc>
          <w:tcPr>
            <w:cnfStyle w:val="001000000000"/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24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26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27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28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29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100000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30</w:t>
            </w:r>
          </w:p>
        </w:tc>
      </w:tr>
      <w:tr w:rsidR="00DD2C17" w:rsidTr="00DD2C17">
        <w:tc>
          <w:tcPr>
            <w:cnfStyle w:val="001000000000"/>
            <w:tcW w:w="1134" w:type="dxa"/>
          </w:tcPr>
          <w:p w:rsidR="00DD2C17" w:rsidRPr="00C41C98" w:rsidRDefault="00460624" w:rsidP="00DD2C17">
            <w:pPr>
              <w:tabs>
                <w:tab w:val="left" w:pos="1817"/>
                <w:tab w:val="center" w:pos="4560"/>
              </w:tabs>
              <w:rPr>
                <w:color w:val="C00000"/>
                <w:lang w:val="es-MX"/>
              </w:rPr>
            </w:pPr>
            <w:r>
              <w:rPr>
                <w:color w:val="C00000"/>
                <w:lang w:val="es-MX"/>
              </w:rPr>
              <w:t>31</w:t>
            </w: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  <w:tc>
          <w:tcPr>
            <w:tcW w:w="1134" w:type="dxa"/>
          </w:tcPr>
          <w:p w:rsidR="00DD2C17" w:rsidRPr="00C41C98" w:rsidRDefault="00DD2C17" w:rsidP="00DD2C17">
            <w:pPr>
              <w:tabs>
                <w:tab w:val="left" w:pos="1817"/>
                <w:tab w:val="center" w:pos="4560"/>
              </w:tabs>
              <w:cnfStyle w:val="000000000000"/>
              <w:rPr>
                <w:color w:val="auto"/>
                <w:lang w:val="es-MX"/>
              </w:rPr>
            </w:pPr>
          </w:p>
        </w:tc>
      </w:tr>
    </w:tbl>
    <w:p w:rsidR="00DD2C17" w:rsidRDefault="00DD2C17" w:rsidP="00DD2C17">
      <w:pPr>
        <w:tabs>
          <w:tab w:val="left" w:pos="1817"/>
          <w:tab w:val="center" w:pos="4560"/>
        </w:tabs>
        <w:jc w:val="left"/>
        <w:rPr>
          <w:lang w:val="es-MX"/>
        </w:rPr>
      </w:pPr>
      <w:r>
        <w:rPr>
          <w:lang w:val="es-MX"/>
        </w:rPr>
        <w:tab/>
      </w:r>
    </w:p>
    <w:p w:rsidR="00DD2C17" w:rsidRDefault="00DD2C17" w:rsidP="00DD2C17">
      <w:pPr>
        <w:tabs>
          <w:tab w:val="left" w:pos="1817"/>
          <w:tab w:val="center" w:pos="4560"/>
        </w:tabs>
        <w:jc w:val="left"/>
        <w:rPr>
          <w:lang w:val="es-MX"/>
        </w:rPr>
      </w:pPr>
    </w:p>
    <w:p w:rsidR="00DD2C17" w:rsidRPr="00E062F6" w:rsidRDefault="00DD2C17" w:rsidP="00DD2C17">
      <w:pPr>
        <w:rPr>
          <w:color w:val="auto"/>
        </w:rPr>
      </w:pPr>
      <w:r w:rsidRPr="00E062F6">
        <w:rPr>
          <w:color w:val="auto"/>
        </w:rPr>
        <w:t>Valor del mes:</w:t>
      </w:r>
    </w:p>
    <w:p w:rsidR="00DD2C17" w:rsidRPr="00E062F6" w:rsidRDefault="00460624" w:rsidP="00DD2C17">
      <w:pPr>
        <w:rPr>
          <w:b/>
          <w:color w:val="auto"/>
          <w:sz w:val="72"/>
        </w:rPr>
      </w:pPr>
      <w:r>
        <w:rPr>
          <w:b/>
          <w:color w:val="auto"/>
          <w:sz w:val="72"/>
        </w:rPr>
        <w:t>Gratitud</w:t>
      </w:r>
    </w:p>
    <w:p w:rsidR="00DD2C17" w:rsidRDefault="00DD2C17" w:rsidP="00DD2C17">
      <w:pPr>
        <w:tabs>
          <w:tab w:val="left" w:pos="3068"/>
        </w:tabs>
        <w:rPr>
          <w:lang w:val="es-MX"/>
        </w:rPr>
      </w:pPr>
    </w:p>
    <w:p w:rsidR="00DD2C17" w:rsidRPr="00BE6029" w:rsidRDefault="00DD2C17" w:rsidP="00DD2C17">
      <w:pPr>
        <w:pStyle w:val="Ttulo"/>
        <w:rPr>
          <w:sz w:val="56"/>
          <w:lang w:val="es-MX"/>
        </w:rPr>
      </w:pPr>
      <w:r>
        <w:rPr>
          <w:sz w:val="56"/>
          <w:lang w:val="es-MX"/>
        </w:rPr>
        <w:t>Efemérides del mes</w:t>
      </w:r>
    </w:p>
    <w:p w:rsidR="00DD2C17" w:rsidRDefault="00460624" w:rsidP="00DD2C17">
      <w:pPr>
        <w:rPr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280036</wp:posOffset>
            </wp:positionV>
            <wp:extent cx="5786493" cy="4221480"/>
            <wp:effectExtent l="0" t="0" r="5080" b="762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93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p w:rsidR="00DD2C17" w:rsidRDefault="00DD2C17" w:rsidP="00DD2C17">
      <w:pPr>
        <w:rPr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DD2C17" w:rsidTr="00DD2C17">
        <w:tc>
          <w:tcPr>
            <w:tcW w:w="9111" w:type="dxa"/>
          </w:tcPr>
          <w:p w:rsidR="00DD2C17" w:rsidRDefault="00DD2C17" w:rsidP="00DD2C17">
            <w:pPr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rPr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jc w:val="both"/>
              <w:rPr>
                <w:lang w:val="es-MX"/>
              </w:rPr>
            </w:pPr>
          </w:p>
        </w:tc>
      </w:tr>
    </w:tbl>
    <w:p w:rsidR="00DD2C17" w:rsidRDefault="00DD2C17" w:rsidP="00DD2C17">
      <w:pPr>
        <w:jc w:val="both"/>
        <w:rPr>
          <w:lang w:val="es-MX"/>
        </w:rPr>
      </w:pPr>
      <w:r>
        <w:rPr>
          <w:lang w:val="es-MX"/>
        </w:rPr>
        <w:br w:type="page"/>
      </w:r>
    </w:p>
    <w:p w:rsidR="00DD2C17" w:rsidRDefault="00DD2C17" w:rsidP="00DD2C17">
      <w:pPr>
        <w:tabs>
          <w:tab w:val="left" w:pos="1817"/>
          <w:tab w:val="center" w:pos="4560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DD2C17" w:rsidTr="00DD2C17">
        <w:tc>
          <w:tcPr>
            <w:tcW w:w="9111" w:type="dxa"/>
          </w:tcPr>
          <w:p w:rsidR="00DD2C17" w:rsidRPr="00EF4E04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01</w:t>
            </w:r>
          </w:p>
          <w:p w:rsidR="00DD2C17" w:rsidRPr="00EF4E04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DD2C17" w:rsidRPr="00EF4E04" w:rsidRDefault="00460624" w:rsidP="00460624">
            <w:pPr>
              <w:tabs>
                <w:tab w:val="left" w:pos="552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  <w:r>
              <w:rPr>
                <w:b/>
                <w:color w:val="auto"/>
                <w:sz w:val="40"/>
                <w:szCs w:val="36"/>
                <w:lang w:val="es-MX"/>
              </w:rPr>
              <w:tab/>
            </w:r>
          </w:p>
          <w:p w:rsidR="00DD2C17" w:rsidRPr="00EF4E04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04</w:t>
            </w: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D2C17" w:rsidRPr="00EF4E04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05</w:t>
            </w: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D2C17" w:rsidRPr="00EF4E04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06</w:t>
            </w: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DD2C17" w:rsidTr="00DD2C17">
        <w:tc>
          <w:tcPr>
            <w:tcW w:w="9111" w:type="dxa"/>
          </w:tcPr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07</w:t>
            </w: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DD2C17" w:rsidRDefault="00DD2C17" w:rsidP="00DD2C17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BE7477" w:rsidRDefault="00BE7477" w:rsidP="00D560A3">
      <w:pPr>
        <w:tabs>
          <w:tab w:val="left" w:pos="3068"/>
        </w:tabs>
        <w:rPr>
          <w:lang w:val="es-MX"/>
        </w:rPr>
      </w:pPr>
    </w:p>
    <w:p w:rsidR="00460624" w:rsidRDefault="00460624" w:rsidP="00D560A3">
      <w:pPr>
        <w:tabs>
          <w:tab w:val="left" w:pos="3068"/>
        </w:tabs>
        <w:rPr>
          <w:lang w:val="es-MX"/>
        </w:rPr>
      </w:pPr>
    </w:p>
    <w:p w:rsidR="00460624" w:rsidRDefault="00460624" w:rsidP="00D560A3">
      <w:pPr>
        <w:tabs>
          <w:tab w:val="left" w:pos="3068"/>
        </w:tabs>
        <w:rPr>
          <w:lang w:val="es-MX"/>
        </w:rPr>
      </w:pPr>
    </w:p>
    <w:p w:rsidR="00460624" w:rsidRDefault="00460624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460624" w:rsidRPr="00EF4E04" w:rsidTr="00601AEE">
        <w:tc>
          <w:tcPr>
            <w:tcW w:w="9111" w:type="dxa"/>
          </w:tcPr>
          <w:p w:rsidR="00460624" w:rsidRPr="00EF4E0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08</w:t>
            </w:r>
          </w:p>
          <w:p w:rsidR="00460624" w:rsidRPr="00EF4E0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60624" w:rsidRPr="00EF4E04" w:rsidRDefault="00460624" w:rsidP="00601AEE">
            <w:pPr>
              <w:tabs>
                <w:tab w:val="left" w:pos="552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  <w:r>
              <w:rPr>
                <w:b/>
                <w:color w:val="auto"/>
                <w:sz w:val="40"/>
                <w:szCs w:val="36"/>
                <w:lang w:val="es-MX"/>
              </w:rPr>
              <w:tab/>
            </w:r>
          </w:p>
          <w:p w:rsidR="00460624" w:rsidRPr="00EF4E0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60624" w:rsidRPr="00EF4E04" w:rsidTr="00601AEE">
        <w:tc>
          <w:tcPr>
            <w:tcW w:w="9111" w:type="dxa"/>
          </w:tcPr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Lunes 11</w:t>
            </w: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60624" w:rsidRPr="00EF4E0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60624" w:rsidRPr="00EF4E04" w:rsidTr="00601AEE">
        <w:tc>
          <w:tcPr>
            <w:tcW w:w="9111" w:type="dxa"/>
          </w:tcPr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Martes 12</w:t>
            </w: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60624" w:rsidRPr="00EF4E0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60624" w:rsidTr="00601AEE">
        <w:tc>
          <w:tcPr>
            <w:tcW w:w="9111" w:type="dxa"/>
          </w:tcPr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Miércoles 13</w:t>
            </w: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  <w:tr w:rsidR="00460624" w:rsidTr="00601AEE">
        <w:tc>
          <w:tcPr>
            <w:tcW w:w="9111" w:type="dxa"/>
          </w:tcPr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Jueves 14</w:t>
            </w: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60624" w:rsidRDefault="00460624" w:rsidP="00D560A3">
      <w:pPr>
        <w:tabs>
          <w:tab w:val="left" w:pos="3068"/>
        </w:tabs>
        <w:rPr>
          <w:lang w:val="es-MX"/>
        </w:rPr>
      </w:pPr>
    </w:p>
    <w:p w:rsidR="00460624" w:rsidRDefault="00460624" w:rsidP="00D560A3">
      <w:pPr>
        <w:tabs>
          <w:tab w:val="left" w:pos="3068"/>
        </w:tabs>
        <w:rPr>
          <w:lang w:val="es-MX"/>
        </w:rPr>
      </w:pPr>
    </w:p>
    <w:p w:rsidR="00460624" w:rsidRDefault="00460624" w:rsidP="00D560A3">
      <w:pPr>
        <w:tabs>
          <w:tab w:val="left" w:pos="3068"/>
        </w:tabs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111"/>
      </w:tblGrid>
      <w:tr w:rsidR="00460624" w:rsidRPr="00EF4E04" w:rsidTr="00601AEE">
        <w:tc>
          <w:tcPr>
            <w:tcW w:w="9111" w:type="dxa"/>
          </w:tcPr>
          <w:p w:rsidR="00460624" w:rsidRPr="00EF4E0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Viernes 15</w:t>
            </w:r>
          </w:p>
          <w:p w:rsidR="00460624" w:rsidRPr="00EF4E0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  <w:p w:rsidR="00460624" w:rsidRPr="00EF4E04" w:rsidRDefault="00460624" w:rsidP="00601AEE">
            <w:pPr>
              <w:tabs>
                <w:tab w:val="left" w:pos="552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  <w:r>
              <w:rPr>
                <w:b/>
                <w:color w:val="auto"/>
                <w:sz w:val="40"/>
                <w:szCs w:val="36"/>
                <w:lang w:val="es-MX"/>
              </w:rPr>
              <w:tab/>
            </w:r>
          </w:p>
          <w:p w:rsidR="00460624" w:rsidRPr="00EF4E0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auto"/>
                <w:sz w:val="40"/>
                <w:szCs w:val="36"/>
                <w:lang w:val="es-MX"/>
              </w:rPr>
            </w:pPr>
          </w:p>
        </w:tc>
      </w:tr>
      <w:tr w:rsidR="00460624" w:rsidRPr="00EF4E04" w:rsidTr="00601AEE">
        <w:trPr>
          <w:trHeight w:val="8733"/>
        </w:trPr>
        <w:tc>
          <w:tcPr>
            <w:tcW w:w="9111" w:type="dxa"/>
          </w:tcPr>
          <w:p w:rsidR="0046062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  <w:r>
              <w:rPr>
                <w:b/>
                <w:color w:val="FF0066"/>
                <w:sz w:val="40"/>
                <w:szCs w:val="36"/>
                <w:lang w:val="es-MX"/>
              </w:rPr>
              <w:t>Pendientes</w:t>
            </w:r>
          </w:p>
          <w:p w:rsidR="00460624" w:rsidRPr="00EF4E04" w:rsidRDefault="00460624" w:rsidP="00601AEE">
            <w:pPr>
              <w:tabs>
                <w:tab w:val="left" w:pos="1817"/>
                <w:tab w:val="center" w:pos="4560"/>
              </w:tabs>
              <w:jc w:val="left"/>
              <w:rPr>
                <w:b/>
                <w:color w:val="FF0066"/>
                <w:sz w:val="40"/>
                <w:szCs w:val="36"/>
                <w:lang w:val="es-MX"/>
              </w:rPr>
            </w:pPr>
          </w:p>
        </w:tc>
      </w:tr>
    </w:tbl>
    <w:p w:rsidR="00460624" w:rsidRDefault="00460624" w:rsidP="00D560A3">
      <w:pPr>
        <w:tabs>
          <w:tab w:val="left" w:pos="3068"/>
        </w:tabs>
        <w:rPr>
          <w:lang w:val="es-MX"/>
        </w:rPr>
      </w:pPr>
    </w:p>
    <w:p w:rsidR="00460624" w:rsidRDefault="00460624" w:rsidP="00D560A3">
      <w:pPr>
        <w:tabs>
          <w:tab w:val="left" w:pos="3068"/>
        </w:tabs>
        <w:rPr>
          <w:lang w:val="es-MX"/>
        </w:rPr>
      </w:pPr>
    </w:p>
    <w:p w:rsidR="00460624" w:rsidRDefault="00460624" w:rsidP="00D560A3">
      <w:pPr>
        <w:tabs>
          <w:tab w:val="left" w:pos="3068"/>
        </w:tabs>
        <w:rPr>
          <w:lang w:val="es-MX"/>
        </w:rPr>
      </w:pPr>
    </w:p>
    <w:p w:rsidR="00460624" w:rsidRDefault="00460624" w:rsidP="00D560A3">
      <w:pPr>
        <w:tabs>
          <w:tab w:val="left" w:pos="3068"/>
        </w:tabs>
        <w:rPr>
          <w:lang w:val="es-MX"/>
        </w:rPr>
      </w:pPr>
    </w:p>
    <w:p w:rsidR="00CE2B88" w:rsidRDefault="00CE2B88" w:rsidP="00CE2B88">
      <w:pPr>
        <w:pStyle w:val="Ttulo"/>
        <w:rPr>
          <w:sz w:val="56"/>
          <w:lang w:val="es-MX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margin">
              <wp:posOffset>5031105</wp:posOffset>
            </wp:positionH>
            <wp:positionV relativeFrom="paragraph">
              <wp:posOffset>-766445</wp:posOffset>
            </wp:positionV>
            <wp:extent cx="985444" cy="1184564"/>
            <wp:effectExtent l="0" t="0" r="5715" b="0"/>
            <wp:wrapNone/>
            <wp:docPr id="822" name="Imagen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baOYpRijXNe6Q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444" cy="1184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-389890</wp:posOffset>
            </wp:positionV>
            <wp:extent cx="1019330" cy="831272"/>
            <wp:effectExtent l="0" t="0" r="9525" b="6985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15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30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lang w:val="es-MX"/>
        </w:rPr>
        <w:t>Asistencia de Julio</w:t>
      </w:r>
    </w:p>
    <w:p w:rsidR="00CE2B88" w:rsidRPr="008A20E6" w:rsidRDefault="00CE2B88" w:rsidP="00CE2B88">
      <w:pPr>
        <w:rPr>
          <w:lang w:val="es-MX"/>
        </w:rPr>
      </w:pP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CE2B88" w:rsidTr="00601AEE">
        <w:tc>
          <w:tcPr>
            <w:tcW w:w="568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CE2B88" w:rsidRPr="00C24A6F" w:rsidRDefault="00CE2B88" w:rsidP="00601AEE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RPr="001779F9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CE2B88" w:rsidTr="00601AEE">
        <w:tc>
          <w:tcPr>
            <w:tcW w:w="568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2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CE2B88" w:rsidRPr="00C24A6F" w:rsidRDefault="00CE2B88" w:rsidP="00601AEE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CE2B88" w:rsidRDefault="00CE2B88" w:rsidP="00CE2B88">
      <w:pPr>
        <w:pStyle w:val="Ttulo"/>
        <w:jc w:val="both"/>
        <w:rPr>
          <w:sz w:val="48"/>
          <w:lang w:val="es-MX"/>
        </w:rPr>
      </w:pPr>
    </w:p>
    <w:p w:rsidR="00CE2B88" w:rsidRDefault="00CE2B88" w:rsidP="00CE2B88">
      <w:pPr>
        <w:pStyle w:val="Ttulo"/>
        <w:rPr>
          <w:sz w:val="52"/>
          <w:lang w:val="es-MX"/>
        </w:rPr>
      </w:pPr>
      <w:r w:rsidRPr="00017951">
        <w:rPr>
          <w:sz w:val="52"/>
          <w:lang w:val="es-MX"/>
        </w:rPr>
        <w:t>Reunión con padres de familia</w:t>
      </w:r>
    </w:p>
    <w:p w:rsidR="00CE2B88" w:rsidRDefault="00CE2B88" w:rsidP="00CE2B88">
      <w:pPr>
        <w:jc w:val="right"/>
        <w:rPr>
          <w:color w:val="auto"/>
          <w:sz w:val="28"/>
          <w:lang w:val="es-MX"/>
        </w:rPr>
      </w:pPr>
      <w:r w:rsidRPr="00017951">
        <w:rPr>
          <w:color w:val="auto"/>
          <w:sz w:val="28"/>
          <w:lang w:val="es-MX"/>
        </w:rPr>
        <w:t>Fecha: ___________________________</w:t>
      </w:r>
    </w:p>
    <w:p w:rsidR="00CE2B88" w:rsidRDefault="00CE2B88" w:rsidP="00CE2B88">
      <w:pPr>
        <w:jc w:val="right"/>
        <w:rPr>
          <w:color w:val="auto"/>
          <w:sz w:val="28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CE2B88" w:rsidTr="00601AEE">
        <w:tc>
          <w:tcPr>
            <w:tcW w:w="9111" w:type="dxa"/>
          </w:tcPr>
          <w:p w:rsidR="00CE2B88" w:rsidRDefault="00CE2B88" w:rsidP="00601AEE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CE2B88" w:rsidRDefault="00CE2B88" w:rsidP="00CE2B88">
      <w:pPr>
        <w:pStyle w:val="Ttulo"/>
        <w:rPr>
          <w:sz w:val="52"/>
          <w:lang w:val="es-MX"/>
        </w:rPr>
      </w:pPr>
    </w:p>
    <w:p w:rsidR="00656FC5" w:rsidRDefault="00656FC5" w:rsidP="00656FC5">
      <w:pPr>
        <w:pStyle w:val="Ttulo"/>
        <w:rPr>
          <w:sz w:val="52"/>
          <w:lang w:val="es-MX"/>
        </w:rPr>
      </w:pPr>
      <w:r>
        <w:rPr>
          <w:sz w:val="52"/>
          <w:lang w:val="es-MX"/>
        </w:rPr>
        <w:t xml:space="preserve">Acuerdos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111"/>
      </w:tblGrid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  <w:tr w:rsidR="00656FC5" w:rsidTr="000F318F">
        <w:tc>
          <w:tcPr>
            <w:tcW w:w="9111" w:type="dxa"/>
          </w:tcPr>
          <w:p w:rsidR="00656FC5" w:rsidRDefault="00656FC5" w:rsidP="000F318F">
            <w:pPr>
              <w:jc w:val="both"/>
              <w:rPr>
                <w:color w:val="auto"/>
                <w:sz w:val="28"/>
                <w:lang w:val="es-MX"/>
              </w:rPr>
            </w:pPr>
          </w:p>
        </w:tc>
      </w:tr>
    </w:tbl>
    <w:p w:rsidR="00CE2B88" w:rsidRDefault="00656FC5" w:rsidP="00656FC5">
      <w:pPr>
        <w:pStyle w:val="Ttulo"/>
        <w:rPr>
          <w:sz w:val="52"/>
          <w:lang w:val="es-MX"/>
        </w:rPr>
      </w:pPr>
      <w:r>
        <w:rPr>
          <w:lang w:val="es-MX"/>
        </w:rPr>
        <w:br w:type="page"/>
      </w:r>
      <w:r w:rsidR="00CE2B88" w:rsidRPr="00ED53F3">
        <w:rPr>
          <w:sz w:val="52"/>
          <w:lang w:val="es-MX"/>
        </w:rPr>
        <w:t>Asistencia de padres de familia</w:t>
      </w:r>
    </w:p>
    <w:tbl>
      <w:tblPr>
        <w:tblStyle w:val="Tablaconcuadrcula"/>
        <w:tblW w:w="0" w:type="auto"/>
        <w:tblLook w:val="04A0"/>
      </w:tblPr>
      <w:tblGrid>
        <w:gridCol w:w="704"/>
        <w:gridCol w:w="4536"/>
        <w:gridCol w:w="3871"/>
      </w:tblGrid>
      <w:tr w:rsidR="00CE2B88" w:rsidRPr="00970A32" w:rsidTr="00601AEE">
        <w:tc>
          <w:tcPr>
            <w:tcW w:w="704" w:type="dxa"/>
            <w:shd w:val="clear" w:color="auto" w:fill="FFC000"/>
          </w:tcPr>
          <w:p w:rsidR="00CE2B88" w:rsidRPr="00ED53F3" w:rsidRDefault="00CE2B88" w:rsidP="00601AEE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No.</w:t>
            </w:r>
          </w:p>
        </w:tc>
        <w:tc>
          <w:tcPr>
            <w:tcW w:w="4536" w:type="dxa"/>
            <w:shd w:val="clear" w:color="auto" w:fill="FFC000"/>
          </w:tcPr>
          <w:p w:rsidR="00CE2B88" w:rsidRPr="00ED53F3" w:rsidRDefault="00CE2B88" w:rsidP="00601AEE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Nombre del (la) alumno(a)</w:t>
            </w:r>
          </w:p>
        </w:tc>
        <w:tc>
          <w:tcPr>
            <w:tcW w:w="3871" w:type="dxa"/>
            <w:shd w:val="clear" w:color="auto" w:fill="FFC000"/>
          </w:tcPr>
          <w:p w:rsidR="00CE2B88" w:rsidRPr="00ED53F3" w:rsidRDefault="00CE2B88" w:rsidP="00601AEE">
            <w:pPr>
              <w:rPr>
                <w:b/>
                <w:color w:val="auto"/>
                <w:sz w:val="22"/>
                <w:lang w:val="es-MX"/>
              </w:rPr>
            </w:pPr>
            <w:r w:rsidRPr="00ED53F3">
              <w:rPr>
                <w:b/>
                <w:color w:val="auto"/>
                <w:sz w:val="22"/>
                <w:lang w:val="es-MX"/>
              </w:rPr>
              <w:t>Firma del padre, madre o tutor</w:t>
            </w: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  <w:tr w:rsidR="00CE2B88" w:rsidRPr="00970A32" w:rsidTr="00601AEE">
        <w:tc>
          <w:tcPr>
            <w:tcW w:w="704" w:type="dxa"/>
          </w:tcPr>
          <w:p w:rsidR="00CE2B88" w:rsidRPr="00CE2B88" w:rsidRDefault="00CE2B88" w:rsidP="00CE2B88">
            <w:pPr>
              <w:pStyle w:val="Prrafodelista"/>
              <w:numPr>
                <w:ilvl w:val="0"/>
                <w:numId w:val="3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4536" w:type="dxa"/>
          </w:tcPr>
          <w:p w:rsidR="00CE2B88" w:rsidRPr="00ED53F3" w:rsidRDefault="00CE2B88" w:rsidP="00601AEE">
            <w:pPr>
              <w:jc w:val="both"/>
              <w:rPr>
                <w:color w:val="auto"/>
                <w:sz w:val="20"/>
                <w:lang w:val="es-MX"/>
              </w:rPr>
            </w:pPr>
          </w:p>
        </w:tc>
        <w:tc>
          <w:tcPr>
            <w:tcW w:w="3871" w:type="dxa"/>
          </w:tcPr>
          <w:p w:rsidR="00CE2B88" w:rsidRPr="00ED53F3" w:rsidRDefault="00CE2B88" w:rsidP="00601AEE">
            <w:pPr>
              <w:rPr>
                <w:color w:val="auto"/>
                <w:sz w:val="20"/>
                <w:lang w:val="es-MX"/>
              </w:rPr>
            </w:pPr>
          </w:p>
        </w:tc>
      </w:tr>
    </w:tbl>
    <w:p w:rsidR="004045A7" w:rsidRDefault="004C299A" w:rsidP="00D560A3">
      <w:pPr>
        <w:tabs>
          <w:tab w:val="left" w:pos="3068"/>
        </w:tabs>
        <w:rPr>
          <w:lang w:val="es-MX"/>
        </w:rPr>
      </w:pPr>
      <w:r>
        <w:rPr>
          <w:noProof/>
          <w:lang w:val="es-ES" w:eastAsia="es-ES"/>
        </w:rPr>
        <w:pict>
          <v:group id="Grupo 809" o:spid="_x0000_s1083" style="position:absolute;left:0;text-align:left;margin-left:0;margin-top:111.75pt;width:519.35pt;height:358.8pt;z-index:252032000;mso-position-horizontal:center;mso-position-horizontal-relative:page;mso-position-vertical-relative:text;mso-width-relative:margin;mso-height-relative:margin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">
            <v:group id="Grupo 810" o:spid="_x0000_s1084" style="position:absolute;width:61842;height:40195" coordsize="61842,4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<v:shape id="Imagen 820" o:spid="_x0000_s1086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vOnCAAAA3AAAAA8AAABkcnMvZG93bnJldi54bWxET7tuwjAU3ZH6D9atxAZOGSoUYhBQIZio&#10;eA1sl/iSRMTXIXZJ0q/HAxLj0Xkns9aU4kG1Kywr+BpGIIhTqwvOFBwPq8EYhPPIGkvLpKAjB7Pp&#10;Ry/BWNuGd/TY+0yEEHYxKsi9r2IpXZqTQTe0FXHgrrY26AOsM6lrbEK4KeUoir6lwYJDQ44VLXNK&#10;b/s/o2Cjy2bL58tPulj/nu//py6brzul+p/tfALCU+vf4pd7oxWMR2F+OBOOgJ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RrzpwgAAANwAAAAPAAAAAAAAAAAAAAAAAJ8C&#10;AABkcnMvZG93bnJldi54bWxQSwUGAAAAAAQABAD3AAAAjgMAAAAA&#10;">
                <v:imagedata r:id="rId36" o:title="Lunares-blancos-floral-vintage-014"/>
                <v:path arrowok="t"/>
              </v:shape>
              <v:shape id="Imagen 864" o:spid="_x0000_s1085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PUXDAAAA3AAAAA8AAABkcnMvZG93bnJldi54bWxEj0+LwjAUxO8LfofwhL2tqUsRqUYR3YWC&#10;Xvxz8fZonm1p8lKabO1+eyMIHoeZ+Q2zXA/WiJ46XztWMJ0kIIgLp2suFVzOv19zED4gazSOScE/&#10;eVivRh9LzLS785H6UyhFhLDPUEEVQptJ6YuKLPqJa4mjd3OdxRBlV0rd4T3CrZHfSTKTFmuOCxW2&#10;tK2oaE5/VoFrrunU9M0BD+mwOzc/+d7kuVKf42GzABFoCO/wq51rBfNZCs8z8Qj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s9RcMAAADcAAAADwAAAAAAAAAAAAAAAACf&#10;AgAAZHJzL2Rvd25yZXYueG1sUEsFBgAAAAAEAAQA9wAAAI8DAAAAAA==&#10;">
                <v:imagedata r:id="rId37" o:title="owl post2"/>
                <v:path arrowok="t"/>
              </v:shape>
            </v:group>
            <v:shape id="_x0000_s1049" type="#_x0000_t202" style="position:absolute;left:11582;top:8382;width:39097;height:12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RAc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wzJJ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kQHEAAAA3AAAAA8AAAAAAAAAAAAAAAAAmAIAAGRycy9k&#10;b3ducmV2LnhtbFBLBQYAAAAABAAEAPUAAACJAwAAAAA=&#10;" filled="f" stroked="f">
              <v:textbox>
                <w:txbxContent>
                  <w:p w:rsidR="00D15DAE" w:rsidRPr="004045A7" w:rsidRDefault="00D15DAE" w:rsidP="004045A7">
                    <w:pPr>
                      <w:pStyle w:val="Ttulo"/>
                      <w:rPr>
                        <w:color w:val="000000" w:themeColor="text1"/>
                        <w:sz w:val="96"/>
                      </w:rPr>
                    </w:pPr>
                    <w:proofErr w:type="spellStart"/>
                    <w:r w:rsidRPr="004045A7">
                      <w:rPr>
                        <w:color w:val="000000" w:themeColor="text1"/>
                        <w:sz w:val="72"/>
                      </w:rPr>
                      <w:t>Registro</w:t>
                    </w:r>
                    <w:proofErr w:type="spellEnd"/>
                    <w:r w:rsidRPr="004045A7">
                      <w:rPr>
                        <w:color w:val="000000" w:themeColor="text1"/>
                        <w:sz w:val="72"/>
                      </w:rPr>
                      <w:t xml:space="preserve"> de </w:t>
                    </w:r>
                    <w:proofErr w:type="spellStart"/>
                    <w:r w:rsidRPr="004045A7">
                      <w:rPr>
                        <w:color w:val="000000" w:themeColor="text1"/>
                        <w:sz w:val="72"/>
                      </w:rPr>
                      <w:t>tareas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045A7" w:rsidRPr="004045A7" w:rsidRDefault="004045A7" w:rsidP="004045A7">
      <w:pPr>
        <w:rPr>
          <w:lang w:val="es-MX"/>
        </w:rPr>
      </w:pPr>
    </w:p>
    <w:p w:rsidR="00460624" w:rsidRDefault="00460624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jc w:val="both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4045A7" w:rsidRPr="004045A7" w:rsidTr="004045A7">
        <w:tc>
          <w:tcPr>
            <w:tcW w:w="9111" w:type="dxa"/>
            <w:gridSpan w:val="3"/>
            <w:shd w:val="clear" w:color="auto" w:fill="FFC000"/>
          </w:tcPr>
          <w:p w:rsidR="004045A7" w:rsidRPr="004045A7" w:rsidRDefault="004045A7" w:rsidP="004045A7">
            <w:pPr>
              <w:tabs>
                <w:tab w:val="left" w:pos="3240"/>
                <w:tab w:val="center" w:pos="4447"/>
              </w:tabs>
              <w:jc w:val="left"/>
              <w:rPr>
                <w:b/>
                <w:color w:val="auto"/>
                <w:lang w:val="es-MX"/>
              </w:rPr>
            </w:pPr>
            <w:r w:rsidRPr="004045A7">
              <w:rPr>
                <w:b/>
                <w:color w:val="auto"/>
                <w:lang w:val="es-MX"/>
              </w:rPr>
              <w:tab/>
            </w:r>
            <w:r w:rsidRPr="004045A7">
              <w:rPr>
                <w:b/>
                <w:color w:val="auto"/>
                <w:lang w:val="es-MX"/>
              </w:rPr>
              <w:tab/>
              <w:t>BIMESTRE I</w:t>
            </w:r>
          </w:p>
        </w:tc>
      </w:tr>
      <w:tr w:rsidR="004045A7" w:rsidRPr="004045A7" w:rsidTr="004045A7">
        <w:tc>
          <w:tcPr>
            <w:tcW w:w="1413" w:type="dxa"/>
            <w:shd w:val="clear" w:color="auto" w:fill="00B0F0"/>
          </w:tcPr>
          <w:p w:rsidR="004045A7" w:rsidRPr="004045A7" w:rsidRDefault="004045A7" w:rsidP="004045A7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Tarea</w:t>
            </w:r>
          </w:p>
        </w:tc>
        <w:tc>
          <w:tcPr>
            <w:tcW w:w="2693" w:type="dxa"/>
            <w:shd w:val="clear" w:color="auto" w:fill="00B0F0"/>
          </w:tcPr>
          <w:p w:rsidR="004045A7" w:rsidRPr="004045A7" w:rsidRDefault="004045A7" w:rsidP="004045A7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Asignatura</w:t>
            </w:r>
          </w:p>
        </w:tc>
        <w:tc>
          <w:tcPr>
            <w:tcW w:w="5005" w:type="dxa"/>
            <w:shd w:val="clear" w:color="auto" w:fill="00B0F0"/>
          </w:tcPr>
          <w:p w:rsidR="004045A7" w:rsidRPr="004045A7" w:rsidRDefault="004045A7" w:rsidP="004045A7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Descripción</w:t>
            </w: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4045A7">
        <w:tc>
          <w:tcPr>
            <w:tcW w:w="1413" w:type="dxa"/>
          </w:tcPr>
          <w:p w:rsid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2693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4045A7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4045A7" w:rsidRDefault="004045A7" w:rsidP="004045A7">
      <w:pPr>
        <w:rPr>
          <w:lang w:val="es-MX"/>
        </w:rPr>
      </w:pPr>
    </w:p>
    <w:p w:rsidR="004045A7" w:rsidRDefault="004045A7" w:rsidP="004045A7">
      <w:pPr>
        <w:jc w:val="both"/>
        <w:rPr>
          <w:lang w:val="es-MX"/>
        </w:rPr>
      </w:pPr>
    </w:p>
    <w:p w:rsidR="004045A7" w:rsidRDefault="004045A7" w:rsidP="004045A7">
      <w:pPr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4045A7" w:rsidRPr="004045A7" w:rsidTr="000F318F">
        <w:tc>
          <w:tcPr>
            <w:tcW w:w="1413" w:type="dxa"/>
          </w:tcPr>
          <w:p w:rsid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2693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4045A7" w:rsidRPr="004045A7" w:rsidRDefault="004045A7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4045A7" w:rsidRDefault="004045A7" w:rsidP="004045A7">
      <w:pPr>
        <w:rPr>
          <w:lang w:val="es-MX"/>
        </w:rPr>
      </w:pPr>
    </w:p>
    <w:p w:rsidR="003A5A7C" w:rsidRPr="001B1AA8" w:rsidRDefault="001B1AA8" w:rsidP="001B1AA8">
      <w:pPr>
        <w:pStyle w:val="Ttulo"/>
        <w:rPr>
          <w:sz w:val="52"/>
          <w:lang w:val="es-MX"/>
        </w:rPr>
      </w:pPr>
      <w:r>
        <w:rPr>
          <w:noProof/>
          <w:sz w:val="52"/>
          <w:lang w:val="es-ES" w:eastAsia="es-ES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-544453</wp:posOffset>
            </wp:positionV>
            <wp:extent cx="1676400" cy="933450"/>
            <wp:effectExtent l="0" t="0" r="0" b="0"/>
            <wp:wrapNone/>
            <wp:docPr id="889" name="Imagen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bc3baho-comienzo-de-curs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A7C" w:rsidRPr="001B1AA8">
        <w:rPr>
          <w:sz w:val="52"/>
          <w:lang w:val="es-MX"/>
        </w:rPr>
        <w:t>BIMESTRE</w:t>
      </w:r>
      <w:r>
        <w:rPr>
          <w:sz w:val="52"/>
          <w:lang w:val="es-MX"/>
        </w:rPr>
        <w:t xml:space="preserve"> I</w:t>
      </w: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3A5A7C" w:rsidRPr="00C24A6F" w:rsidTr="000F318F">
        <w:tc>
          <w:tcPr>
            <w:tcW w:w="568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3A5A7C" w:rsidRPr="00C24A6F" w:rsidRDefault="003A5A7C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3A5A7C" w:rsidRPr="00C24A6F" w:rsidTr="000F318F">
        <w:tc>
          <w:tcPr>
            <w:tcW w:w="568" w:type="dxa"/>
          </w:tcPr>
          <w:p w:rsidR="003A5A7C" w:rsidRPr="001B1AA8" w:rsidRDefault="003A5A7C" w:rsidP="001B1AA8">
            <w:pPr>
              <w:pStyle w:val="Prrafodelista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3A5A7C" w:rsidRPr="00C24A6F" w:rsidRDefault="003A5A7C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3A5A7C" w:rsidRDefault="003A5A7C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9111" w:type="dxa"/>
            <w:gridSpan w:val="3"/>
            <w:shd w:val="clear" w:color="auto" w:fill="FFC000"/>
          </w:tcPr>
          <w:p w:rsidR="008913CB" w:rsidRPr="004045A7" w:rsidRDefault="008913CB" w:rsidP="000F318F">
            <w:pPr>
              <w:tabs>
                <w:tab w:val="left" w:pos="3240"/>
                <w:tab w:val="center" w:pos="4447"/>
              </w:tabs>
              <w:jc w:val="left"/>
              <w:rPr>
                <w:b/>
                <w:color w:val="auto"/>
                <w:lang w:val="es-MX"/>
              </w:rPr>
            </w:pPr>
            <w:r w:rsidRPr="004045A7">
              <w:rPr>
                <w:b/>
                <w:color w:val="auto"/>
                <w:lang w:val="es-MX"/>
              </w:rPr>
              <w:tab/>
            </w:r>
            <w:r w:rsidRPr="004045A7">
              <w:rPr>
                <w:b/>
                <w:color w:val="auto"/>
                <w:lang w:val="es-MX"/>
              </w:rPr>
              <w:tab/>
              <w:t>BIMESTRE I</w:t>
            </w:r>
            <w:r>
              <w:rPr>
                <w:b/>
                <w:color w:val="auto"/>
                <w:lang w:val="es-MX"/>
              </w:rPr>
              <w:t>I</w:t>
            </w:r>
          </w:p>
        </w:tc>
      </w:tr>
      <w:tr w:rsidR="008913CB" w:rsidRPr="004045A7" w:rsidTr="000F318F">
        <w:tc>
          <w:tcPr>
            <w:tcW w:w="141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Tarea</w:t>
            </w:r>
          </w:p>
        </w:tc>
        <w:tc>
          <w:tcPr>
            <w:tcW w:w="269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Asignatura</w:t>
            </w:r>
          </w:p>
        </w:tc>
        <w:tc>
          <w:tcPr>
            <w:tcW w:w="5005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Descripción</w:t>
            </w: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jc w:val="both"/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Pr="001B1AA8" w:rsidRDefault="008913CB" w:rsidP="008913CB">
      <w:pPr>
        <w:pStyle w:val="Ttulo"/>
        <w:rPr>
          <w:sz w:val="52"/>
          <w:lang w:val="es-MX"/>
        </w:rPr>
      </w:pPr>
      <w:r>
        <w:rPr>
          <w:noProof/>
          <w:sz w:val="52"/>
          <w:lang w:val="es-ES" w:eastAsia="es-ES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-544453</wp:posOffset>
            </wp:positionV>
            <wp:extent cx="1676400" cy="933450"/>
            <wp:effectExtent l="0" t="0" r="0" b="0"/>
            <wp:wrapNone/>
            <wp:docPr id="890" name="Imagen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bc3baho-comienzo-de-curs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AA8">
        <w:rPr>
          <w:sz w:val="52"/>
          <w:lang w:val="es-MX"/>
        </w:rPr>
        <w:t>BIMESTRE</w:t>
      </w:r>
      <w:r>
        <w:rPr>
          <w:sz w:val="52"/>
          <w:lang w:val="es-MX"/>
        </w:rPr>
        <w:t xml:space="preserve"> II</w:t>
      </w: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8913CB" w:rsidRPr="00C24A6F" w:rsidTr="000F318F">
        <w:tc>
          <w:tcPr>
            <w:tcW w:w="568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8913CB" w:rsidRPr="004045A7" w:rsidRDefault="008913CB" w:rsidP="008913CB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9111" w:type="dxa"/>
            <w:gridSpan w:val="3"/>
            <w:shd w:val="clear" w:color="auto" w:fill="FFC000"/>
          </w:tcPr>
          <w:p w:rsidR="008913CB" w:rsidRPr="004045A7" w:rsidRDefault="008913CB" w:rsidP="000F318F">
            <w:pPr>
              <w:tabs>
                <w:tab w:val="left" w:pos="3240"/>
                <w:tab w:val="center" w:pos="4447"/>
              </w:tabs>
              <w:jc w:val="left"/>
              <w:rPr>
                <w:b/>
                <w:color w:val="auto"/>
                <w:lang w:val="es-MX"/>
              </w:rPr>
            </w:pPr>
            <w:r w:rsidRPr="004045A7">
              <w:rPr>
                <w:b/>
                <w:color w:val="auto"/>
                <w:lang w:val="es-MX"/>
              </w:rPr>
              <w:tab/>
            </w:r>
            <w:r w:rsidRPr="004045A7">
              <w:rPr>
                <w:b/>
                <w:color w:val="auto"/>
                <w:lang w:val="es-MX"/>
              </w:rPr>
              <w:tab/>
              <w:t>BIMESTRE I</w:t>
            </w:r>
            <w:r>
              <w:rPr>
                <w:b/>
                <w:color w:val="auto"/>
                <w:lang w:val="es-MX"/>
              </w:rPr>
              <w:t>II</w:t>
            </w:r>
          </w:p>
        </w:tc>
      </w:tr>
      <w:tr w:rsidR="008913CB" w:rsidRPr="004045A7" w:rsidTr="000F318F">
        <w:tc>
          <w:tcPr>
            <w:tcW w:w="141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Tarea</w:t>
            </w:r>
          </w:p>
        </w:tc>
        <w:tc>
          <w:tcPr>
            <w:tcW w:w="269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Asignatura</w:t>
            </w:r>
          </w:p>
        </w:tc>
        <w:tc>
          <w:tcPr>
            <w:tcW w:w="5005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Descripción</w:t>
            </w: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jc w:val="both"/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Pr="001B1AA8" w:rsidRDefault="008913CB" w:rsidP="008913CB">
      <w:pPr>
        <w:pStyle w:val="Ttulo"/>
        <w:rPr>
          <w:sz w:val="52"/>
          <w:lang w:val="es-MX"/>
        </w:rPr>
      </w:pPr>
      <w:r>
        <w:rPr>
          <w:noProof/>
          <w:sz w:val="52"/>
          <w:lang w:val="es-ES" w:eastAsia="es-ES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-544453</wp:posOffset>
            </wp:positionV>
            <wp:extent cx="1676400" cy="933450"/>
            <wp:effectExtent l="0" t="0" r="0" b="0"/>
            <wp:wrapNone/>
            <wp:docPr id="891" name="Imagen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bc3baho-comienzo-de-curs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AA8">
        <w:rPr>
          <w:sz w:val="52"/>
          <w:lang w:val="es-MX"/>
        </w:rPr>
        <w:t>BIMESTRE</w:t>
      </w:r>
      <w:r>
        <w:rPr>
          <w:sz w:val="52"/>
          <w:lang w:val="es-MX"/>
        </w:rPr>
        <w:t xml:space="preserve"> III</w:t>
      </w: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8913CB" w:rsidRPr="00C24A6F" w:rsidTr="000F318F">
        <w:tc>
          <w:tcPr>
            <w:tcW w:w="568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6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8913CB" w:rsidRPr="004045A7" w:rsidRDefault="008913CB" w:rsidP="008913CB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p w:rsidR="008913CB" w:rsidRDefault="008913CB" w:rsidP="004045A7">
      <w:pPr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9111" w:type="dxa"/>
            <w:gridSpan w:val="3"/>
            <w:shd w:val="clear" w:color="auto" w:fill="FFC000"/>
          </w:tcPr>
          <w:p w:rsidR="008913CB" w:rsidRPr="004045A7" w:rsidRDefault="008913CB" w:rsidP="000F318F">
            <w:pPr>
              <w:tabs>
                <w:tab w:val="left" w:pos="3240"/>
                <w:tab w:val="center" w:pos="4447"/>
              </w:tabs>
              <w:jc w:val="left"/>
              <w:rPr>
                <w:b/>
                <w:color w:val="auto"/>
                <w:lang w:val="es-MX"/>
              </w:rPr>
            </w:pPr>
            <w:r w:rsidRPr="004045A7">
              <w:rPr>
                <w:b/>
                <w:color w:val="auto"/>
                <w:lang w:val="es-MX"/>
              </w:rPr>
              <w:tab/>
            </w:r>
            <w:r w:rsidRPr="004045A7">
              <w:rPr>
                <w:b/>
                <w:color w:val="auto"/>
                <w:lang w:val="es-MX"/>
              </w:rPr>
              <w:tab/>
              <w:t>BIMESTRE I</w:t>
            </w:r>
            <w:r>
              <w:rPr>
                <w:b/>
                <w:color w:val="auto"/>
                <w:lang w:val="es-MX"/>
              </w:rPr>
              <w:t>V</w:t>
            </w:r>
          </w:p>
        </w:tc>
      </w:tr>
      <w:tr w:rsidR="008913CB" w:rsidRPr="004045A7" w:rsidTr="000F318F">
        <w:tc>
          <w:tcPr>
            <w:tcW w:w="141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Tarea</w:t>
            </w:r>
          </w:p>
        </w:tc>
        <w:tc>
          <w:tcPr>
            <w:tcW w:w="269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Asignatura</w:t>
            </w:r>
          </w:p>
        </w:tc>
        <w:tc>
          <w:tcPr>
            <w:tcW w:w="5005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Descripción</w:t>
            </w: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jc w:val="both"/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Pr="001B1AA8" w:rsidRDefault="008913CB" w:rsidP="008913CB">
      <w:pPr>
        <w:pStyle w:val="Ttulo"/>
        <w:rPr>
          <w:sz w:val="52"/>
          <w:lang w:val="es-MX"/>
        </w:rPr>
      </w:pPr>
      <w:r>
        <w:rPr>
          <w:noProof/>
          <w:sz w:val="52"/>
          <w:lang w:val="es-ES" w:eastAsia="es-ES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-544453</wp:posOffset>
            </wp:positionV>
            <wp:extent cx="1676400" cy="933450"/>
            <wp:effectExtent l="0" t="0" r="0" b="0"/>
            <wp:wrapNone/>
            <wp:docPr id="892" name="Imagen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bc3baho-comienzo-de-curs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AA8">
        <w:rPr>
          <w:sz w:val="52"/>
          <w:lang w:val="es-MX"/>
        </w:rPr>
        <w:t>BIMESTRE</w:t>
      </w:r>
      <w:r>
        <w:rPr>
          <w:sz w:val="52"/>
          <w:lang w:val="es-MX"/>
        </w:rPr>
        <w:t xml:space="preserve"> IV</w:t>
      </w: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8913CB" w:rsidRPr="00C24A6F" w:rsidTr="000F318F">
        <w:tc>
          <w:tcPr>
            <w:tcW w:w="568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8913CB" w:rsidRDefault="008913CB" w:rsidP="008913CB">
            <w:pPr>
              <w:pStyle w:val="Prrafodelista"/>
              <w:numPr>
                <w:ilvl w:val="0"/>
                <w:numId w:val="37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9111" w:type="dxa"/>
            <w:gridSpan w:val="3"/>
            <w:shd w:val="clear" w:color="auto" w:fill="FFC000"/>
          </w:tcPr>
          <w:p w:rsidR="008913CB" w:rsidRPr="004045A7" w:rsidRDefault="008913CB" w:rsidP="000F318F">
            <w:pPr>
              <w:tabs>
                <w:tab w:val="left" w:pos="3240"/>
                <w:tab w:val="center" w:pos="4447"/>
              </w:tabs>
              <w:jc w:val="left"/>
              <w:rPr>
                <w:b/>
                <w:color w:val="auto"/>
                <w:lang w:val="es-MX"/>
              </w:rPr>
            </w:pPr>
            <w:r w:rsidRPr="004045A7">
              <w:rPr>
                <w:b/>
                <w:color w:val="auto"/>
                <w:lang w:val="es-MX"/>
              </w:rPr>
              <w:tab/>
            </w:r>
            <w:r w:rsidRPr="004045A7">
              <w:rPr>
                <w:b/>
                <w:color w:val="auto"/>
                <w:lang w:val="es-MX"/>
              </w:rPr>
              <w:tab/>
            </w:r>
            <w:r>
              <w:rPr>
                <w:b/>
                <w:color w:val="auto"/>
                <w:lang w:val="es-MX"/>
              </w:rPr>
              <w:t>BIMESTRE V</w:t>
            </w:r>
          </w:p>
        </w:tc>
      </w:tr>
      <w:tr w:rsidR="008913CB" w:rsidRPr="004045A7" w:rsidTr="000F318F">
        <w:tc>
          <w:tcPr>
            <w:tcW w:w="141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Tarea</w:t>
            </w:r>
          </w:p>
        </w:tc>
        <w:tc>
          <w:tcPr>
            <w:tcW w:w="2693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Asignatura</w:t>
            </w:r>
          </w:p>
        </w:tc>
        <w:tc>
          <w:tcPr>
            <w:tcW w:w="5005" w:type="dxa"/>
            <w:shd w:val="clear" w:color="auto" w:fill="00B0F0"/>
          </w:tcPr>
          <w:p w:rsidR="008913CB" w:rsidRPr="004045A7" w:rsidRDefault="008913CB" w:rsidP="000F318F">
            <w:pPr>
              <w:rPr>
                <w:b/>
                <w:color w:val="auto"/>
                <w:sz w:val="28"/>
                <w:lang w:val="es-MX"/>
              </w:rPr>
            </w:pPr>
            <w:r w:rsidRPr="004045A7">
              <w:rPr>
                <w:b/>
                <w:color w:val="auto"/>
                <w:sz w:val="28"/>
                <w:lang w:val="es-MX"/>
              </w:rPr>
              <w:t>Descripción</w:t>
            </w: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Default="008913CB" w:rsidP="008913CB">
      <w:pPr>
        <w:jc w:val="both"/>
        <w:rPr>
          <w:lang w:val="es-MX"/>
        </w:rPr>
      </w:pPr>
    </w:p>
    <w:p w:rsidR="008913CB" w:rsidRDefault="008913CB" w:rsidP="008913CB">
      <w:pPr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1413"/>
        <w:gridCol w:w="2693"/>
        <w:gridCol w:w="5005"/>
      </w:tblGrid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16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17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18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19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20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21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22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23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24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  <w:tr w:rsidR="008913CB" w:rsidRPr="004045A7" w:rsidTr="000F318F">
        <w:tc>
          <w:tcPr>
            <w:tcW w:w="1413" w:type="dxa"/>
          </w:tcPr>
          <w:p w:rsidR="008913CB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  <w:r>
              <w:rPr>
                <w:color w:val="auto"/>
                <w:lang w:val="es-MX"/>
              </w:rPr>
              <w:t>25</w:t>
            </w:r>
          </w:p>
        </w:tc>
        <w:tc>
          <w:tcPr>
            <w:tcW w:w="2693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  <w:tc>
          <w:tcPr>
            <w:tcW w:w="5005" w:type="dxa"/>
          </w:tcPr>
          <w:p w:rsidR="008913CB" w:rsidRPr="004045A7" w:rsidRDefault="008913CB" w:rsidP="000F318F">
            <w:pPr>
              <w:spacing w:line="480" w:lineRule="auto"/>
              <w:rPr>
                <w:color w:val="auto"/>
                <w:lang w:val="es-MX"/>
              </w:rPr>
            </w:pPr>
          </w:p>
        </w:tc>
      </w:tr>
    </w:tbl>
    <w:p w:rsidR="008913CB" w:rsidRDefault="008913CB" w:rsidP="008913CB">
      <w:pPr>
        <w:rPr>
          <w:lang w:val="es-MX"/>
        </w:rPr>
      </w:pPr>
    </w:p>
    <w:p w:rsidR="008913CB" w:rsidRPr="001B1AA8" w:rsidRDefault="008913CB" w:rsidP="008913CB">
      <w:pPr>
        <w:pStyle w:val="Ttulo"/>
        <w:rPr>
          <w:sz w:val="52"/>
          <w:lang w:val="es-MX"/>
        </w:rPr>
      </w:pPr>
      <w:r>
        <w:rPr>
          <w:noProof/>
          <w:sz w:val="52"/>
          <w:lang w:val="es-ES" w:eastAsia="es-ES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-544453</wp:posOffset>
            </wp:positionV>
            <wp:extent cx="1676400" cy="933450"/>
            <wp:effectExtent l="0" t="0" r="0" b="0"/>
            <wp:wrapNone/>
            <wp:docPr id="893" name="Imagen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" name="bc3baho-comienzo-de-curs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1AA8">
        <w:rPr>
          <w:sz w:val="52"/>
          <w:lang w:val="es-MX"/>
        </w:rPr>
        <w:t>BIMESTRE</w:t>
      </w:r>
      <w:r>
        <w:rPr>
          <w:sz w:val="52"/>
          <w:lang w:val="es-MX"/>
        </w:rPr>
        <w:t xml:space="preserve"> V</w:t>
      </w:r>
    </w:p>
    <w:tbl>
      <w:tblPr>
        <w:tblStyle w:val="Tablaconcuadrcula"/>
        <w:tblW w:w="9906" w:type="dxa"/>
        <w:tblInd w:w="-431" w:type="dxa"/>
        <w:tblLook w:val="04A0"/>
      </w:tblPr>
      <w:tblGrid>
        <w:gridCol w:w="568"/>
        <w:gridCol w:w="2693"/>
        <w:gridCol w:w="276"/>
        <w:gridCol w:w="276"/>
        <w:gridCol w:w="276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  <w:gridCol w:w="277"/>
      </w:tblGrid>
      <w:tr w:rsidR="008913CB" w:rsidRPr="00C24A6F" w:rsidTr="000F318F">
        <w:tc>
          <w:tcPr>
            <w:tcW w:w="568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No.</w:t>
            </w:r>
          </w:p>
        </w:tc>
        <w:tc>
          <w:tcPr>
            <w:tcW w:w="2693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14"/>
                <w:szCs w:val="16"/>
                <w:lang w:val="es-MX"/>
              </w:rPr>
            </w:pPr>
            <w:r w:rsidRPr="00C24A6F">
              <w:rPr>
                <w:b/>
                <w:color w:val="auto"/>
                <w:sz w:val="14"/>
                <w:szCs w:val="16"/>
                <w:lang w:val="es-MX"/>
              </w:rPr>
              <w:t>Nombre</w:t>
            </w: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6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  <w:tc>
          <w:tcPr>
            <w:tcW w:w="277" w:type="dxa"/>
            <w:shd w:val="clear" w:color="auto" w:fill="00B0F0"/>
          </w:tcPr>
          <w:p w:rsidR="008913CB" w:rsidRPr="00C24A6F" w:rsidRDefault="008913CB" w:rsidP="000F318F">
            <w:pPr>
              <w:spacing w:line="276" w:lineRule="auto"/>
              <w:rPr>
                <w:b/>
                <w:color w:val="auto"/>
                <w:sz w:val="8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  <w:tr w:rsidR="008913CB" w:rsidRPr="00C24A6F" w:rsidTr="000F318F">
        <w:tc>
          <w:tcPr>
            <w:tcW w:w="568" w:type="dxa"/>
          </w:tcPr>
          <w:p w:rsidR="008913CB" w:rsidRPr="002E544E" w:rsidRDefault="008913CB" w:rsidP="002E544E">
            <w:pPr>
              <w:pStyle w:val="Prrafodelista"/>
              <w:numPr>
                <w:ilvl w:val="0"/>
                <w:numId w:val="38"/>
              </w:numPr>
              <w:spacing w:line="276" w:lineRule="auto"/>
              <w:jc w:val="both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693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6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  <w:tc>
          <w:tcPr>
            <w:tcW w:w="277" w:type="dxa"/>
          </w:tcPr>
          <w:p w:rsidR="008913CB" w:rsidRPr="00C24A6F" w:rsidRDefault="008913CB" w:rsidP="000F318F">
            <w:pPr>
              <w:spacing w:line="276" w:lineRule="auto"/>
              <w:rPr>
                <w:color w:val="auto"/>
                <w:sz w:val="16"/>
                <w:szCs w:val="16"/>
                <w:lang w:val="es-MX"/>
              </w:rPr>
            </w:pPr>
          </w:p>
        </w:tc>
      </w:tr>
    </w:tbl>
    <w:p w:rsidR="008913CB" w:rsidRPr="004045A7" w:rsidRDefault="008913CB" w:rsidP="008913CB">
      <w:pPr>
        <w:rPr>
          <w:lang w:val="es-MX"/>
        </w:rPr>
      </w:pPr>
    </w:p>
    <w:p w:rsidR="008913CB" w:rsidRPr="004045A7" w:rsidRDefault="008913CB" w:rsidP="008913CB">
      <w:pPr>
        <w:rPr>
          <w:lang w:val="es-MX"/>
        </w:rPr>
      </w:pPr>
    </w:p>
    <w:p w:rsidR="002E544E" w:rsidRDefault="004C299A" w:rsidP="004045A7">
      <w:pPr>
        <w:rPr>
          <w:lang w:val="es-MX"/>
        </w:rPr>
      </w:pPr>
      <w:r>
        <w:rPr>
          <w:noProof/>
          <w:lang w:val="es-ES" w:eastAsia="es-ES"/>
        </w:rPr>
        <w:pict>
          <v:group id="Grupo 894" o:spid="_x0000_s1050" style="position:absolute;left:0;text-align:left;margin-left:46.3pt;margin-top:111.75pt;width:519.35pt;height:358.8pt;z-index:252043264;mso-position-horizontal-relative:page;mso-width-relative:margin;mso-height-relative:margin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">
            <v:group id="Grupo 895" o:spid="_x0000_s1051" style="position:absolute;width:61842;height:40195" coordsize="61842,4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<v:shape id="Imagen 960" o:spid="_x0000_s1052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CrTDAAAA3AAAAA8AAABkcnMvZG93bnJldi54bWxET7tuwjAU3ZH6D9ZF6gYOHSJIMYi2QskE&#10;Km0Httv4NokaX4fYzYOvrwckxqPzXm8HU4uOWldZVrCYRyCIc6srLhR8fuxnSxDOI2usLZOCkRxs&#10;Nw+TNSba9vxO3ckXIoSwS1BB6X2TSOnykgy6uW2IA/djW4M+wLaQusU+hJtaPkVRLA1WHBpKbOi1&#10;pPz39GcUZLruD3z+fstf0uP5cv0ai106KvU4HXbPIDwN/i6+uTOtYBWH+eFMOA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0KtMMAAADcAAAADwAAAAAAAAAAAAAAAACf&#10;AgAAZHJzL2Rvd25yZXYueG1sUEsFBgAAAAAEAAQA9wAAAI8DAAAAAA==&#10;">
                <v:imagedata r:id="rId36" o:title="Lunares-blancos-floral-vintage-014"/>
                <v:path arrowok="t"/>
              </v:shape>
              <v:shape id="Imagen 961" o:spid="_x0000_s1053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9kUDEAAAA3AAAAA8AAABkcnMvZG93bnJldi54bWxEj0FrwkAUhO+F/oflCd7qJkWkpq4irUJA&#10;L41evD2yr0nI7tuQXWP8965Q6HGYmW+Y1Wa0RgzU+8axgnSWgCAunW64UnA+7d8+QPiArNE4JgV3&#10;8rBZv76sMNPuxj80FKESEcI+QwV1CF0mpS9rsuhnriOO3q/rLYYo+0rqHm8Rbo18T5KFtNhwXKix&#10;o6+ayra4WgWuvcxTM7RHPM7H71O7yw8mz5WaTsbtJ4hAY/gP/7VzrWC5SOF5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9kUDEAAAA3AAAAA8AAAAAAAAAAAAAAAAA&#10;nwIAAGRycy9kb3ducmV2LnhtbFBLBQYAAAAABAAEAPcAAACQAwAAAAA=&#10;">
                <v:imagedata r:id="rId37" o:title="owl post2"/>
                <v:path arrowok="t"/>
              </v:shape>
            </v:group>
            <v:shape id="_x0000_s1054" type="#_x0000_t202" style="position:absolute;left:11582;top:8382;width:39097;height:12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Yn8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Uy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mJ/EAAAA3AAAAA8AAAAAAAAAAAAAAAAAmAIAAGRycy9k&#10;b3ducmV2LnhtbFBLBQYAAAAABAAEAPUAAACJAwAAAAA=&#10;" filled="f" stroked="f">
              <v:textbox>
                <w:txbxContent>
                  <w:p w:rsidR="00D15DAE" w:rsidRPr="004045A7" w:rsidRDefault="00D15DAE" w:rsidP="002E544E">
                    <w:pPr>
                      <w:pStyle w:val="Ttulo"/>
                      <w:rPr>
                        <w:color w:val="000000" w:themeColor="text1"/>
                        <w:sz w:val="96"/>
                      </w:rPr>
                    </w:pPr>
                    <w:proofErr w:type="spellStart"/>
                    <w:r>
                      <w:rPr>
                        <w:color w:val="000000" w:themeColor="text1"/>
                        <w:sz w:val="72"/>
                      </w:rPr>
                      <w:t>Registro</w:t>
                    </w:r>
                    <w:proofErr w:type="spellEnd"/>
                    <w:r>
                      <w:rPr>
                        <w:color w:val="000000" w:themeColor="text1"/>
                        <w:sz w:val="72"/>
                      </w:rPr>
                      <w:t xml:space="preserve"> de </w:t>
                    </w:r>
                    <w:proofErr w:type="spellStart"/>
                    <w:r>
                      <w:rPr>
                        <w:color w:val="000000" w:themeColor="text1"/>
                        <w:sz w:val="72"/>
                      </w:rPr>
                      <w:t>incidencias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Pr="002E544E" w:rsidRDefault="002E544E" w:rsidP="002E544E">
      <w:pPr>
        <w:rPr>
          <w:lang w:val="es-MX"/>
        </w:rPr>
      </w:pPr>
    </w:p>
    <w:p w:rsidR="002E544E" w:rsidRDefault="002E544E" w:rsidP="002E544E">
      <w:pPr>
        <w:rPr>
          <w:lang w:val="es-MX"/>
        </w:rPr>
      </w:pPr>
    </w:p>
    <w:p w:rsidR="008913CB" w:rsidRDefault="002E544E" w:rsidP="002E544E">
      <w:pPr>
        <w:tabs>
          <w:tab w:val="left" w:pos="6168"/>
        </w:tabs>
        <w:jc w:val="left"/>
        <w:rPr>
          <w:lang w:val="es-MX"/>
        </w:rPr>
      </w:pPr>
      <w:r>
        <w:rPr>
          <w:lang w:val="es-MX"/>
        </w:rPr>
        <w:tab/>
      </w:r>
    </w:p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337"/>
      </w:tblGrid>
      <w:tr w:rsidR="002E544E" w:rsidTr="002E544E">
        <w:tc>
          <w:tcPr>
            <w:tcW w:w="9111" w:type="dxa"/>
          </w:tcPr>
          <w:p w:rsidR="002E544E" w:rsidRPr="002927F7" w:rsidRDefault="002E544E" w:rsidP="002E544E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E544E" w:rsidRPr="001C29D4" w:rsidRDefault="002E544E" w:rsidP="002E544E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E544E" w:rsidRPr="001C29D4" w:rsidRDefault="002E544E" w:rsidP="002E544E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E544E" w:rsidRPr="001C29D4" w:rsidRDefault="002E544E" w:rsidP="002E544E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E544E" w:rsidRPr="001C29D4" w:rsidRDefault="002E544E" w:rsidP="002E544E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E544E" w:rsidRPr="001C29D4" w:rsidRDefault="002E544E" w:rsidP="002E544E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E544E" w:rsidRPr="001C29D4" w:rsidRDefault="002E544E" w:rsidP="002E544E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E544E" w:rsidRPr="001C29D4" w:rsidRDefault="002E544E" w:rsidP="002927F7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</w:t>
            </w:r>
            <w:r w:rsidR="002927F7"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2927F7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E544E" w:rsidRDefault="002E544E" w:rsidP="002E544E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337"/>
      </w:tblGrid>
      <w:tr w:rsidR="002927F7" w:rsidTr="002927F7">
        <w:tc>
          <w:tcPr>
            <w:tcW w:w="9111" w:type="dxa"/>
          </w:tcPr>
          <w:p w:rsidR="002927F7" w:rsidRPr="002927F7" w:rsidRDefault="002927F7" w:rsidP="002927F7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2927F7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2927F7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2927F7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Default="002927F7" w:rsidP="002E544E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  <w:p w:rsidR="002927F7" w:rsidRPr="002927F7" w:rsidRDefault="002927F7" w:rsidP="002E544E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337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Default="002927F7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2640B4">
            <w:pPr>
              <w:tabs>
                <w:tab w:val="left" w:pos="6168"/>
              </w:tabs>
              <w:ind w:left="6168" w:hanging="6168"/>
              <w:jc w:val="lef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337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640B4" w:rsidRPr="002927F7" w:rsidRDefault="002640B4" w:rsidP="000F318F">
            <w:pPr>
              <w:tabs>
                <w:tab w:val="left" w:pos="6168"/>
              </w:tabs>
              <w:rPr>
                <w:sz w:val="24"/>
                <w:szCs w:val="24"/>
                <w:lang w:val="es-MX"/>
              </w:rPr>
            </w:pPr>
          </w:p>
          <w:p w:rsidR="002927F7" w:rsidRPr="002927F7" w:rsidRDefault="002927F7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337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2"/>
                <w:lang w:val="es-MX"/>
              </w:rPr>
            </w:pP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337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Default="002927F7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Pr="002927F7" w:rsidRDefault="002927F7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927F7" w:rsidRDefault="002927F7" w:rsidP="002927F7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337"/>
      </w:tblGrid>
      <w:tr w:rsidR="002927F7" w:rsidTr="000F318F">
        <w:tc>
          <w:tcPr>
            <w:tcW w:w="9111" w:type="dxa"/>
          </w:tcPr>
          <w:p w:rsidR="002927F7" w:rsidRPr="002927F7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927F7" w:rsidRPr="001C29D4" w:rsidRDefault="002927F7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927F7" w:rsidRPr="001C29D4" w:rsidRDefault="002927F7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927F7" w:rsidRPr="001C29D4" w:rsidRDefault="002927F7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927F7" w:rsidRDefault="002927F7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  <w:tr w:rsidR="002640B4" w:rsidTr="000F318F">
        <w:tc>
          <w:tcPr>
            <w:tcW w:w="9111" w:type="dxa"/>
          </w:tcPr>
          <w:p w:rsidR="002640B4" w:rsidRPr="002927F7" w:rsidRDefault="002640B4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640B4" w:rsidRPr="001C29D4" w:rsidRDefault="002640B4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640B4" w:rsidRPr="002927F7" w:rsidRDefault="002640B4" w:rsidP="000F318F">
            <w:pPr>
              <w:tabs>
                <w:tab w:val="left" w:pos="6168"/>
              </w:tabs>
              <w:jc w:val="both"/>
              <w:rPr>
                <w:sz w:val="22"/>
                <w:lang w:val="es-MX"/>
              </w:rPr>
            </w:pPr>
          </w:p>
        </w:tc>
      </w:tr>
    </w:tbl>
    <w:p w:rsidR="002640B4" w:rsidRDefault="002640B4" w:rsidP="002640B4">
      <w:pPr>
        <w:tabs>
          <w:tab w:val="left" w:pos="6168"/>
        </w:tabs>
        <w:jc w:val="left"/>
        <w:rPr>
          <w:lang w:val="es-MX"/>
        </w:rPr>
      </w:pPr>
    </w:p>
    <w:tbl>
      <w:tblPr>
        <w:tblStyle w:val="Tablaconcuadrcula"/>
        <w:tblW w:w="0" w:type="auto"/>
        <w:tblLook w:val="04A0"/>
      </w:tblPr>
      <w:tblGrid>
        <w:gridCol w:w="9337"/>
      </w:tblGrid>
      <w:tr w:rsidR="002640B4" w:rsidTr="000F318F">
        <w:tc>
          <w:tcPr>
            <w:tcW w:w="9111" w:type="dxa"/>
          </w:tcPr>
          <w:p w:rsidR="002640B4" w:rsidRPr="002927F7" w:rsidRDefault="002640B4" w:rsidP="000F318F">
            <w:pPr>
              <w:tabs>
                <w:tab w:val="left" w:pos="6168"/>
              </w:tabs>
              <w:ind w:left="6168" w:hanging="6168"/>
              <w:jc w:val="right"/>
              <w:rPr>
                <w:sz w:val="20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ind w:left="6168" w:hanging="6168"/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Fecha: _______/_______/_______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Alumno: ______________________________________________________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Asunto: 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righ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OBSERVACIONES/ACUERDOS</w:t>
            </w:r>
          </w:p>
          <w:p w:rsidR="002640B4" w:rsidRPr="001C29D4" w:rsidRDefault="002640B4" w:rsidP="000F318F">
            <w:pPr>
              <w:tabs>
                <w:tab w:val="left" w:pos="6168"/>
              </w:tabs>
              <w:spacing w:line="360" w:lineRule="auto"/>
              <w:jc w:val="left"/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2640B4" w:rsidRPr="001C29D4" w:rsidRDefault="002640B4" w:rsidP="000F318F">
            <w:pPr>
              <w:tabs>
                <w:tab w:val="left" w:pos="6168"/>
              </w:tabs>
              <w:jc w:val="left"/>
              <w:rPr>
                <w:color w:val="auto"/>
                <w:sz w:val="24"/>
                <w:szCs w:val="24"/>
                <w:lang w:val="es-MX"/>
              </w:rPr>
            </w:pP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FIRMA DEL PADRE, MADRE O TUTOR</w:t>
            </w:r>
          </w:p>
          <w:p w:rsidR="002640B4" w:rsidRPr="001C29D4" w:rsidRDefault="002640B4" w:rsidP="000F318F">
            <w:pPr>
              <w:tabs>
                <w:tab w:val="left" w:pos="6168"/>
              </w:tabs>
              <w:rPr>
                <w:color w:val="auto"/>
                <w:sz w:val="24"/>
                <w:szCs w:val="24"/>
                <w:lang w:val="es-MX"/>
              </w:rPr>
            </w:pPr>
            <w:r w:rsidRPr="001C29D4">
              <w:rPr>
                <w:color w:val="auto"/>
                <w:sz w:val="24"/>
                <w:szCs w:val="24"/>
                <w:lang w:val="es-MX"/>
              </w:rPr>
              <w:t>________________________________</w:t>
            </w:r>
          </w:p>
          <w:p w:rsidR="002640B4" w:rsidRPr="002927F7" w:rsidRDefault="002640B4" w:rsidP="000F318F">
            <w:pPr>
              <w:tabs>
                <w:tab w:val="left" w:pos="6168"/>
              </w:tabs>
              <w:jc w:val="left"/>
              <w:rPr>
                <w:sz w:val="22"/>
                <w:lang w:val="es-MX"/>
              </w:rPr>
            </w:pPr>
          </w:p>
        </w:tc>
      </w:tr>
    </w:tbl>
    <w:p w:rsidR="000F318F" w:rsidRDefault="004C299A" w:rsidP="002E544E">
      <w:pPr>
        <w:tabs>
          <w:tab w:val="left" w:pos="6168"/>
        </w:tabs>
        <w:jc w:val="left"/>
        <w:rPr>
          <w:lang w:val="es-MX"/>
        </w:rPr>
      </w:pPr>
      <w:r>
        <w:rPr>
          <w:noProof/>
          <w:lang w:val="es-ES" w:eastAsia="es-ES"/>
        </w:rPr>
        <w:pict>
          <v:group id="Grupo 963" o:spid="_x0000_s1055" style="position:absolute;margin-left:46.3pt;margin-top:111.75pt;width:519.35pt;height:358.8pt;z-index:252045312;mso-position-horizontal-relative:page;mso-position-vertical-relative:text;mso-width-relative:margin;mso-height-relative:margin" coordsize="61842,40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">
            <v:group id="Grupo 964" o:spid="_x0000_s1056" style="position:absolute;width:61842;height:40195" coordsize="61842,40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<v:shape id="Imagen 965" o:spid="_x0000_s1057" type="#_x0000_t75" style="position:absolute;left:8382;width:44964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qSzGAAAA3AAAAA8AAABkcnMvZG93bnJldi54bWxEj0FrwkAUhO+C/2F5gjfdWFBqdA1pS9GT&#10;RVsP3l6zr0kw+zbNribpr+8WCh6HmfmGWSedqcSNGldaVjCbRiCIM6tLzhV8vL9OHkE4j6yxskwK&#10;enKQbIaDNcbatnyg29HnIkDYxaig8L6OpXRZQQbd1NbEwfuyjUEfZJNL3WAb4KaSD1G0kAZLDgsF&#10;1vRcUHY5Xo2Cna7aPZ8/X7Kn7dv5++fU5+m2V2o86tIVCE+dv4f/2zutYLmYw9+ZcATk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qpLMYAAADcAAAADwAAAAAAAAAAAAAA&#10;AACfAgAAZHJzL2Rvd25yZXYueG1sUEsFBgAAAAAEAAQA9wAAAJIDAAAAAA==&#10;">
                <v:imagedata r:id="rId36" o:title="Lunares-blancos-floral-vintage-014"/>
                <v:path arrowok="t"/>
              </v:shape>
              <v:shape id="Imagen 966" o:spid="_x0000_s1058" type="#_x0000_t75" style="position:absolute;top:17335;width:61842;height:228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UCTTEAAAA3AAAAA8AAABkcnMvZG93bnJldi54bWxEj0FrwkAUhO+F/oflCd7qRpGgqatIrRDQ&#10;i9GLt0f2NQnZfRuy25j++65Q6HGYmW+YzW60RgzU+8axgvksAUFcOt1wpeB2Pb6tQPiArNE4JgU/&#10;5GG3fX3ZYKbdgy80FKESEcI+QwV1CF0mpS9rsuhnriOO3pfrLYYo+0rqHh8Rbo1cJEkqLTYcF2rs&#10;6KOmsi2+rQLX3pdzM7RnPC/Hw7X9zE8mz5WaTsb9O4hAY/gP/7VzrWCdpvA8E4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UCTTEAAAA3AAAAA8AAAAAAAAAAAAAAAAA&#10;nwIAAGRycy9kb3ducmV2LnhtbFBLBQYAAAAABAAEAPcAAACQAwAAAAA=&#10;">
                <v:imagedata r:id="rId37" o:title="owl post2"/>
                <v:path arrowok="t"/>
              </v:shape>
            </v:group>
            <v:shape id="_x0000_s1059" type="#_x0000_t202" style="position:absolute;left:11582;top:8382;width:39097;height:128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<v:textbox>
                <w:txbxContent>
                  <w:p w:rsidR="00D15DAE" w:rsidRPr="004045A7" w:rsidRDefault="00D15DAE" w:rsidP="000F318F">
                    <w:pPr>
                      <w:pStyle w:val="Ttulo"/>
                      <w:rPr>
                        <w:color w:val="000000" w:themeColor="text1"/>
                        <w:sz w:val="96"/>
                      </w:rPr>
                    </w:pPr>
                    <w:proofErr w:type="spellStart"/>
                    <w:r>
                      <w:rPr>
                        <w:color w:val="000000" w:themeColor="text1"/>
                        <w:sz w:val="72"/>
                      </w:rPr>
                      <w:t>Otros</w:t>
                    </w:r>
                    <w:proofErr w:type="spellEnd"/>
                    <w:r>
                      <w:rPr>
                        <w:color w:val="000000" w:themeColor="text1"/>
                        <w:sz w:val="72"/>
                      </w:rPr>
                      <w:t xml:space="preserve"> </w:t>
                    </w:r>
                    <w:proofErr w:type="spellStart"/>
                    <w:r>
                      <w:rPr>
                        <w:color w:val="000000" w:themeColor="text1"/>
                        <w:sz w:val="72"/>
                      </w:rPr>
                      <w:t>registros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Pr="000F318F" w:rsidRDefault="000F318F" w:rsidP="000F318F">
      <w:pPr>
        <w:rPr>
          <w:lang w:val="es-MX"/>
        </w:rPr>
      </w:pPr>
    </w:p>
    <w:p w:rsidR="000F318F" w:rsidRDefault="000F318F" w:rsidP="000F318F">
      <w:pPr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0F318F" w:rsidRDefault="000F318F" w:rsidP="000F318F">
      <w:pPr>
        <w:tabs>
          <w:tab w:val="left" w:pos="3408"/>
        </w:tabs>
        <w:rPr>
          <w:lang w:val="es-MX"/>
        </w:rPr>
      </w:pPr>
    </w:p>
    <w:p w:rsidR="001C29D4" w:rsidRDefault="001C29D4" w:rsidP="001C29D4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1C29D4" w:rsidRPr="001C29D4" w:rsidRDefault="000F318F" w:rsidP="001C29D4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C29D4" w:rsidRPr="005C3BBA" w:rsidTr="00FB2120">
        <w:tc>
          <w:tcPr>
            <w:tcW w:w="911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39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1C29D4" w:rsidRDefault="001C29D4" w:rsidP="001C29D4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1C29D4" w:rsidRPr="001C29D4" w:rsidRDefault="001C29D4" w:rsidP="001C29D4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C29D4" w:rsidRPr="005C3BBA" w:rsidTr="00FB2120">
        <w:tc>
          <w:tcPr>
            <w:tcW w:w="911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0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1C29D4" w:rsidRDefault="001C29D4" w:rsidP="001C29D4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1C29D4" w:rsidRPr="001C29D4" w:rsidRDefault="001C29D4" w:rsidP="001C29D4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C29D4" w:rsidRPr="005C3BBA" w:rsidTr="00FB2120">
        <w:tc>
          <w:tcPr>
            <w:tcW w:w="911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FB2120">
        <w:tc>
          <w:tcPr>
            <w:tcW w:w="91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1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1C29D4" w:rsidRDefault="001C29D4" w:rsidP="001C29D4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1C29D4" w:rsidRPr="001C29D4" w:rsidRDefault="001C29D4" w:rsidP="001C29D4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851"/>
        <w:gridCol w:w="396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C29D4" w:rsidRPr="005C3BBA" w:rsidTr="001C29D4">
        <w:tc>
          <w:tcPr>
            <w:tcW w:w="851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64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1C29D4" w:rsidRPr="005C3BBA" w:rsidTr="001C29D4">
        <w:tc>
          <w:tcPr>
            <w:tcW w:w="851" w:type="dxa"/>
          </w:tcPr>
          <w:p w:rsidR="001C29D4" w:rsidRPr="001C29D4" w:rsidRDefault="001C29D4" w:rsidP="001C29D4">
            <w:pPr>
              <w:pStyle w:val="Prrafodelista"/>
              <w:numPr>
                <w:ilvl w:val="0"/>
                <w:numId w:val="42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64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1C29D4" w:rsidRPr="005C3BBA" w:rsidRDefault="001C29D4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FB2120" w:rsidRDefault="00FB2120" w:rsidP="00FB2120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FB2120" w:rsidRPr="001C29D4" w:rsidRDefault="00FB2120" w:rsidP="00FB2120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B2120" w:rsidRPr="005C3BBA" w:rsidTr="00FB2120">
        <w:tc>
          <w:tcPr>
            <w:tcW w:w="911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3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FB2120" w:rsidRDefault="00FB2120" w:rsidP="00FB2120">
      <w:pPr>
        <w:tabs>
          <w:tab w:val="left" w:pos="3408"/>
        </w:tabs>
        <w:jc w:val="both"/>
        <w:rPr>
          <w:color w:val="auto"/>
          <w:sz w:val="44"/>
          <w:lang w:val="es-MX"/>
        </w:rPr>
      </w:pPr>
      <w:r w:rsidRPr="001C29D4">
        <w:rPr>
          <w:color w:val="auto"/>
          <w:sz w:val="44"/>
          <w:lang w:val="es-MX"/>
        </w:rPr>
        <w:t xml:space="preserve">Registro de: </w:t>
      </w:r>
      <w:r>
        <w:rPr>
          <w:color w:val="auto"/>
          <w:sz w:val="44"/>
          <w:lang w:val="es-MX"/>
        </w:rPr>
        <w:t>__________________________</w:t>
      </w:r>
    </w:p>
    <w:p w:rsidR="00FB2120" w:rsidRPr="001C29D4" w:rsidRDefault="00FB2120" w:rsidP="00FB2120">
      <w:pPr>
        <w:tabs>
          <w:tab w:val="left" w:pos="3408"/>
        </w:tabs>
        <w:jc w:val="both"/>
        <w:rPr>
          <w:color w:val="auto"/>
          <w:sz w:val="24"/>
          <w:lang w:val="es-MX"/>
        </w:rPr>
      </w:pPr>
      <w:r w:rsidRPr="001C29D4">
        <w:rPr>
          <w:color w:val="auto"/>
          <w:sz w:val="24"/>
          <w:lang w:val="es-MX"/>
        </w:rPr>
        <w:tab/>
      </w:r>
    </w:p>
    <w:tbl>
      <w:tblPr>
        <w:tblStyle w:val="Tablaconcuadrcula"/>
        <w:tblW w:w="9351" w:type="dxa"/>
        <w:tblInd w:w="-289" w:type="dxa"/>
        <w:tblLook w:val="04A0"/>
      </w:tblPr>
      <w:tblGrid>
        <w:gridCol w:w="911"/>
        <w:gridCol w:w="390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B2120" w:rsidRPr="005C3BBA" w:rsidTr="00FB2120">
        <w:tc>
          <w:tcPr>
            <w:tcW w:w="911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No.</w:t>
            </w:r>
          </w:p>
        </w:tc>
        <w:tc>
          <w:tcPr>
            <w:tcW w:w="3904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  <w:r w:rsidRPr="005C3BBA">
              <w:rPr>
                <w:b/>
                <w:color w:val="auto"/>
                <w:sz w:val="20"/>
                <w:lang w:val="es-MX"/>
              </w:rPr>
              <w:t>Nombre</w:t>
            </w: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  <w:shd w:val="clear" w:color="auto" w:fill="00CC00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  <w:tr w:rsidR="00FB2120" w:rsidRPr="005C3BBA" w:rsidTr="00FB2120">
        <w:tc>
          <w:tcPr>
            <w:tcW w:w="911" w:type="dxa"/>
          </w:tcPr>
          <w:p w:rsidR="00FB2120" w:rsidRPr="00CB57C1" w:rsidRDefault="00FB2120" w:rsidP="00CB57C1">
            <w:pPr>
              <w:pStyle w:val="Prrafodelista"/>
              <w:numPr>
                <w:ilvl w:val="0"/>
                <w:numId w:val="44"/>
              </w:numPr>
              <w:rPr>
                <w:color w:val="auto"/>
                <w:sz w:val="20"/>
                <w:lang w:val="es-MX"/>
              </w:rPr>
            </w:pPr>
          </w:p>
        </w:tc>
        <w:tc>
          <w:tcPr>
            <w:tcW w:w="3904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  <w:tc>
          <w:tcPr>
            <w:tcW w:w="567" w:type="dxa"/>
          </w:tcPr>
          <w:p w:rsidR="00FB2120" w:rsidRPr="005C3BBA" w:rsidRDefault="00FB2120" w:rsidP="00FB2120">
            <w:pPr>
              <w:rPr>
                <w:b/>
                <w:color w:val="auto"/>
                <w:sz w:val="20"/>
                <w:lang w:val="es-MX"/>
              </w:rPr>
            </w:pPr>
          </w:p>
        </w:tc>
      </w:tr>
    </w:tbl>
    <w:p w:rsidR="002927F7" w:rsidRPr="000F318F" w:rsidRDefault="00B32642" w:rsidP="000F318F">
      <w:pPr>
        <w:tabs>
          <w:tab w:val="left" w:pos="3408"/>
        </w:tabs>
        <w:rPr>
          <w:lang w:val="es-MX"/>
        </w:rPr>
      </w:pPr>
      <w:r w:rsidRPr="00B32642">
        <w:rPr>
          <w:noProof/>
          <w:lang w:val="es-ES" w:eastAsia="es-ES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2501265</wp:posOffset>
            </wp:positionV>
            <wp:extent cx="5791835" cy="2183765"/>
            <wp:effectExtent l="0" t="0" r="0" b="0"/>
            <wp:wrapNone/>
            <wp:docPr id="10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299A">
        <w:rPr>
          <w:noProof/>
          <w:lang w:val="es-ES" w:eastAsia="es-ES"/>
        </w:rPr>
        <w:pict>
          <v:group id="Grupo 976" o:spid="_x0000_s1060" style="position:absolute;left:0;text-align:left;margin-left:-169.05pt;margin-top:10.95pt;width:790.35pt;height:599.65pt;rotation:-90;z-index:-251268096;mso-position-horizontal-relative:text;mso-position-vertical-relative:text" coordsize="9153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">
            <v:rect id="Autoforma 3" o:spid="_x0000_s1082" style="position:absolute;width:91535;height:68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pKMYA&#10;AADcAAAADwAAAGRycy9kb3ducmV2LnhtbESPT2vCQBTE74V+h+UJvUjd2IN/UlcpgjSIIEbr+ZF9&#10;TYLZtzG7TeK3dwWhx2FmfsMsVr2pREuNKy0rGI8iEMSZ1SXnCk7HzfsMhPPIGivLpOBGDlbL15cF&#10;xtp2fKA29bkIEHYxKii8r2MpXVaQQTeyNXHwfm1j0AfZ5FI32AW4qeRHFE2kwZLDQoE1rQvKLumf&#10;UdBl+/Z83H3L/fCcWL4m13X6s1XqbdB/fYLw1Pv/8LOdaAXz6R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MpKMYAAADcAAAADwAAAAAAAAAAAAAAAACYAgAAZHJz&#10;L2Rvd25yZXYueG1sUEsFBgAAAAAEAAQA9QAAAIsDAAAAAA==&#10;" filled="f" stroked="f">
              <o:lock v:ext="edit" aspectratio="t" text="t"/>
            </v:rect>
            <v:group id="Grupo 978" o:spid="_x0000_s1079" style="position:absolute;left:40116;top:55340;width:17303;height:13240" coordorigin="40116,55340" coordsize="17303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<v:shape id="Forma libre 979" o:spid="_x0000_s1081" style="position:absolute;left:40116;top:61309;width:9398;height:7271;visibility:visible;mso-wrap-style:square;v-text-anchor:top" coordsize="59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SsDMUA&#10;AADcAAAADwAAAGRycy9kb3ducmV2LnhtbESPwW7CMBBE70j8g7VI3MChSG0JcRC0VHBDQD9giRcn&#10;bbxOYwNpv76uVInjaGbeaLJFZ2txpdZXjhVMxgkI4sLpio2C9+Pb6BmED8gaa8ek4Js8LPJ+L8NU&#10;uxvv6XoIRkQI+xQVlCE0qZS+KMmiH7uGOHpn11oMUbZG6hZvEW5r+ZAkj9JixXGhxIZeSio+Dxer&#10;AL+60/Zn97rWvJmayWrzcQrmqNRw0C3nIAJ14R7+b2+1gtnTD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KwMxQAAANwAAAAPAAAAAAAAAAAAAAAAAJgCAABkcnMv&#10;ZG93bnJldi54bWxQSwUGAAAAAAQABAD1AAAAigMAAAAA&#10;" path="m311,r78,192l592,236,433,369r9,89l110,458,138,348,,192,206,178,311,xe" filled="f" strokecolor="#e57da2 [1940]" strokeweight="0">
                <v:path arrowok="t" o:connecttype="custom" o:connectlocs="493713,0;617538,304800;939800,374650;687388,585788;701675,727075;174625,727075;219075,552450;0,304800;327025,282575;493713,0" o:connectangles="0,0,0,0,0,0,0,0,0,0"/>
              </v:shape>
              <v:shape id="Forma libre 980" o:spid="_x0000_s1080" style="position:absolute;left:50625;top:55340;width:6794;height:6556;visibility:visible;mso-wrap-style:square;v-text-anchor:top" coordsize="42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k9MMA&#10;AADcAAAADwAAAGRycy9kb3ducmV2LnhtbERPS27CMBDdI/UO1lTqBoEDqigEDEIICnTT8jnAKJ4m&#10;UeNxiF1ibo8XSCyf3n+2CKYSV2pcaVnBoJ+AIM6sLjlXcD5temMQziNrrCyTghs5WMxfOjNMtW35&#10;QNejz0UMYZeigsL7OpXSZQUZdH1bE0fu1zYGfYRNLnWDbQw3lRwmyUgaLDk2FFjTqqDs7/hvFHxc&#10;wtdw6cNn9/C+3uxP3z87t22VensNyykIT8E/xQ/3TiuYjOP8eCYe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Qk9MMAAADcAAAADwAAAAAAAAAAAAAAAACYAgAAZHJzL2Rv&#10;d25yZXYueG1sUEsFBgAAAAAEAAQA9QAAAIgDAAAAAA==&#10;" path="m92,l222,75,337,23r14,19l325,159,428,268,279,282,206,413,147,276,,248,112,149,92,xe" filled="f" strokecolor="#e57da2 [1940]" strokeweight="0">
                <v:path arrowok="t" o:connecttype="custom" o:connectlocs="146050,0;352425,119063;534988,36513;557213,66675;515938,252413;679450,425450;442913,447675;327025,655638;233363,438150;0,393700;177800,236538;146050,0" o:connectangles="0,0,0,0,0,0,0,0,0,0,0,0"/>
              </v:shape>
            </v:group>
            <v:shape id="Forma libre 981" o:spid="_x0000_s1078" style="position:absolute;left:19812;top:31;width:43100;height:68549;visibility:visible;mso-wrap-style:square;v-text-anchor:top" coordsize="2715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71cQA&#10;AADcAAAADwAAAGRycy9kb3ducmV2LnhtbESPT2vCQBTE7wW/w/IEb3VjsSVGV5FisLQn/4DXR/aZ&#10;BLNvY3ZN4rfvCoLHYWZ+wyxWvalES40rLSuYjCMQxJnVJecKjof0PQbhPLLGyjIpuJOD1XLwtsBE&#10;24531O59LgKEXYIKCu/rREqXFWTQjW1NHLyzbQz6IJtc6ga7ADeV/IiiL2mw5LBQYE3fBWWX/c0o&#10;+LunUfs7/ZzFMq1dL2/ba7c5KTUa9us5CE+9f4Wf7R+tYBZP4HE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fe9XEAAAA3AAAAA8AAAAAAAAAAAAAAAAAmAIAAGRycy9k&#10;b3ducmV2LnhtbFBLBQYAAAAABAAEAPUAAACJAwAAAAA=&#10;" path="m2122,2096r76,87l2273,2278r70,103l2411,2489r63,116l2531,2725r53,124l2627,2975r37,130l2692,3234r18,129l2715,3493r-4,141l2697,3774r-24,140l2641,4051r-38,134l2558,4318r-224,l2358,4232r20,-80l2393,4073r13,-73l2411,3930r,-65l2406,3808r-16,-74l2367,3666r-30,-65l2302,3540r-40,-58l2217,3428r-49,-51l2116,3327r-56,-47l2002,3234r-59,-45l1881,3145r37,-81l1951,2986r28,-77l2004,2834r19,-74l2039,2690r8,-68l2053,2559r,-57l2047,2447r-10,-49l2019,2355r-10,-25l2044,2293r30,-40l2096,2210r20,-58l2122,2096xm7,l1226,r341,154l1506,246r-54,96l1403,442r-46,103l216,36r4,84l227,199r8,75l246,344r16,63l279,467r23,50l340,585r46,60l436,701r55,49l550,793r63,39l679,867r70,31l821,928r73,28l968,981r75,24l1118,1029r75,25l1266,1080r74,26l1410,1136r68,32l1542,1203r62,38l1659,1285r53,47l1743,1369r30,43l1724,1467r-42,52l1651,1571r-25,51l1612,1671r-10,63l1593,1792r2,l1555,1816r-35,28l1488,1877r-28,39l1438,1958r-18,49l1410,2056r-2,49l1411,2152r11,47l1354,2183r-74,-26l1205,2126r-78,-39l1046,2042r-80,-53l884,1932r-82,-63l721,1800r-80,-73l564,1648r-75,-80l419,1482r-68,-89l288,1300r-56,-94l181,1108r-43,-98l101,909,64,781,36,652,17,522,5,391,,260,1,129,7,xe" fillcolor="#9d1e4c [2404]" strokecolor="#d32966 [3204]" strokeweight="0">
              <v:path arrowok="t" o:connecttype="custom" o:connectlocs="3608388,3616325;3927475,4135438;4170363,4722813;4302125,5338763;4281488,5991225;4132263,6643688;3743325,6718300;3819525,6350000;3819525,6045200;3709988,5716588;3519488,5441950;3270250,5207000;2986088,4992688;3141663,4618038;3236913,4270375;3259138,3971925;3205163,3738563;3292475,3576638;3368675,3327400;2487613,244475;2227263,701675;349250,190500;390525,546100;479425,820738;692150,1112838;973138,1320800;1303338,1473200;1655763,1595438;2009775,1714500;2346325,1854200;2633663,2039938;2814638,2241550;2620963,2493963;2543175,2752725;2468563,2882900;2317750,3041650;2238375,3263900;2257425,3490913;1912938,3375025;1533525,3157538;1144588,2857500;776288,2489200;457200,2063750;219075,1603375;57150,1035050;0,412750" o:connectangles="0,0,0,0,0,0,0,0,0,0,0,0,0,0,0,0,0,0,0,0,0,0,0,0,0,0,0,0,0,0,0,0,0,0,0,0,0,0,0,0,0,0,0,0,0,0"/>
              <o:lock v:ext="edit" verticies="t"/>
            </v:shape>
            <v:shape id="Forma libre 982" o:spid="_x0000_s1077" style="position:absolute;left:25987;top:49958;width:32099;height:18622;visibility:visible;mso-wrap-style:square;v-text-anchor:top" coordsize="2022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M+sUA&#10;AADcAAAADwAAAGRycy9kb3ducmV2LnhtbESPzWrDMBCE74W8g9hAb40cG4rrRAkh0FAMPdQpOS/W&#10;+iexVq6l2O7bV4VCj8PMfMNs97PpxEiDay0rWK8iEMSl1S3XCj7Pr08pCOeRNXaWScE3OdjvFg9b&#10;zLSd+IPGwtciQNhlqKDxvs+kdGVDBt3K9sTBq+xg0Ac51FIPOAW46WQcRc/SYMthocGejg2Vt+Ju&#10;FJjpnFS4rvKvNDnll+t7ntoalXpczocNCE+z/w//td+0gpc0ht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8z6xQAAANwAAAAPAAAAAAAAAAAAAAAAAJgCAABkcnMv&#10;ZG93bnJldi54bWxQSwUGAAAAAAQABAD1AAAAigMAAAAA&#10;" path="m1492,r75,54l1639,110r70,58l1775,229r62,65l1889,362r-115,52l1644,339r20,149l1552,587r147,28l1758,752r73,-131l1980,607,1877,498r26,-117l1934,432r28,52l1985,540r18,60l2017,663r5,57l2022,785r-5,70l2004,928r-15,79l1969,1087r-24,86l1332,1173r-9,-89l1482,951,1279,907,1201,715,1096,893,890,907r138,156l1000,1173,,1173r116,-26l229,1115r114,-36l453,1037,561,988,666,933r96,-59l855,806r89,-74l1028,654r82,-86l1185,479r71,-93l1325,292r61,-96l1442,98,1492,xe" fillcolor="#d32966 [3204]" strokecolor="#d32966 [3204]" strokeweight="0">
              <v:path arrowok="t" o:connecttype="custom" o:connectlocs="2368550,0;2487613,85725;2601913,174625;2713038,266700;2817813,363538;2916238,466725;2998788,574675;2816225,657225;2609850,538163;2641600,774700;2463800,931863;2697163,976313;2790825,1193800;2906713,985838;3143250,963613;2979738,790575;3021013,604838;3070225,685800;3114675,768350;3151188,857250;3179763,952500;3201988,1052513;3209925,1143000;3209925,1246188;3201988,1357313;3181350,1473200;3157538,1598613;3125788,1725613;3087688,1862138;2114550,1862138;2100263,1720850;2352675,1509713;2030413,1439863;1906588,1135063;1739900,1417638;1412875,1439863;1631950,1687513;1587500,1862138;0,1862138;184150,1820863;363538,1770063;544513,1712913;719138,1646238;890588,1568450;1057275,1481138;1209675,1387475;1357313,1279525;1498600,1162050;1631950,1038225;1762125,901700;1881188,760413;1993900,612775;2103438,463550;2200275,311150;2289175,155575;2368550,0" o:connectangles="0,0,0,0,0,0,0,0,0,0,0,0,0,0,0,0,0,0,0,0,0,0,0,0,0,0,0,0,0,0,0,0,0,0,0,0,0,0,0,0,0,0,0,0,0,0,0,0,0,0,0,0,0,0,0,0"/>
            </v:shape>
            <v:shape id="Forma libre 983" o:spid="_x0000_s1076" style="position:absolute;left:23241;top:603;width:18113;height:16272;visibility:visible;mso-wrap-style:square;v-text-anchor:top" coordsize="1141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NtMUA&#10;AADcAAAADwAAAGRycy9kb3ducmV2LnhtbESPQWvCQBSE74L/YXlCL6KbVihpmo1IQVpPpdGKx0f2&#10;NQlm34bd1cR/3y0UPA4z8w2Tr0fTiSs531pW8LhMQBBXVrdcKzjst4sUhA/IGjvLpOBGHtbFdJJj&#10;pu3AX3QtQy0ihH2GCpoQ+kxKXzVk0C9tTxy9H+sMhihdLbXDIcJNJ5+S5FkabDkuNNjTW0PVubwY&#10;Bad3dPPd57bUrN1w7L/tsLuclHqYjZtXEIHGcA//tz+0gpd0B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Q20xQAAANwAAAAPAAAAAAAAAAAAAAAAAJgCAABkcnMv&#10;ZG93bnJldi54bWxQSwUGAAAAAAQABAD1AAAAigMAAAAA&#10;" path="m,l1141,509r,l1092,637r-40,129l1019,896r-25,129l993,1025,888,990,781,955r-7,-2l753,946r-8,-3l715,932r-16,-5l685,922r-16,-5l655,911r-17,-5l626,901,600,890r-11,-3l570,878r-11,-3l540,866r-10,-4l505,850r-7,-3l475,836r-10,-3l448,822r-11,-5l418,806r-7,-3l385,789r-7,-5l360,773r-9,-5l334,756r-9,-6l302,733r-5,-2l278,716r-7,-7l255,696r-8,-7l229,672r-3,-2l205,649r-6,-7l184,626r-7,-7l163,602r-6,-7l140,570r-3,-5l123,546r-6,-9l105,518r-3,-9l86,481,75,459r-3,-7l67,436,63,425,58,410,53,397,49,383,46,371,42,355,39,341,35,327,32,312,28,296,26,282,23,266,21,249,18,233,16,216,14,200,12,182,11,167,9,147,7,132,5,112,5,97,4,76,2,62,2,39,2,27,,xe" fillcolor="#d32966 [3204]" strokecolor="#d32966 [3204]" strokeweight="0">
              <v:path arrowok="t" o:connecttype="custom" o:connectlocs="1811338,808038;1733550,1011238;1617663,1422400;1576388,1627188;1239838,1516063;1195388,1501775;1135063,1479550;1087438,1463675;1039813,1446213;993775,1430338;935038,1408113;887413,1389063;841375,1368425;790575,1344613;738188,1322388;693738,1296988;652463,1274763;600075,1244600;557213,1219200;515938,1190625;471488,1160463;430213,1125538;392113,1093788;358775,1063625;315913,1019175;280988,982663;249238,944563;217488,896938;185738,852488;161925,808038;119063,728663;106363,692150;92075,650875;77788,608013;66675,563563;55563,519113;44450,469900;36513,422275;28575,369888;22225,317500;17463,265113;11113,209550;7938,153988;3175,98425;3175,42863" o:connectangles="0,0,0,0,0,0,0,0,0,0,0,0,0,0,0,0,0,0,0,0,0,0,0,0,0,0,0,0,0,0,0,0,0,0,0,0,0,0,0,0,0,0,0,0,0"/>
            </v:shape>
            <v:shape id="Forma libre 984" o:spid="_x0000_s1075" style="position:absolute;left:39274;top:31;width:7319;height:2445;visibility:visible;mso-wrap-style:square;v-text-anchor:top" coordsize="46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zLfsUA&#10;AADcAAAADwAAAGRycy9kb3ducmV2LnhtbESPQWvCQBSE74L/YXlCb7pRisToKiUirSiC2ktvz+wz&#10;Cc2+TbNbjf/eFQSPw8x8w8wWranEhRpXWlYwHEQgiDOrS84VfB9X/RiE88gaK8uk4EYOFvNuZ4aJ&#10;tlfe0+XgcxEg7BJUUHhfJ1K6rCCDbmBr4uCdbWPQB9nkUjd4DXBTyVEUjaXBksNCgTWlBWW/h3+j&#10;YJsuTXz6HKXrePW3s7vNSf7sN0q99dqPKQhPrX+Fn+0vrWASv8P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Mt+xQAAANwAAAAPAAAAAAAAAAAAAAAAAJgCAABkcnMv&#10;ZG93bnJldi54bWxQSwUGAAAAAAQABAD1AAAAigMAAAAA&#10;" path="m,l461,,399,75r-58,79l,xe" fillcolor="#d32966 [3204]" strokecolor="#d32966 [3204]" strokeweight="0">
              <v:path arrowok="t" o:connecttype="custom" o:connectlocs="0,0;731838,0;633413,119063;541338,244475;0,0" o:connectangles="0,0,0,0,0"/>
            </v:shape>
            <v:group id="Grupo 985" o:spid="_x0000_s1069" style="position:absolute;left:67262;top:19240;width:24130;height:38513" coordorigin="67262,19240" coordsize="24130,38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<v:shape id="Forma libre 986" o:spid="_x0000_s1074" style="position:absolute;left:90725;top:42275;width:667;height:3302;visibility:visible;mso-wrap-style:square;v-text-anchor:top" coordsize="4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ZLcMA&#10;AADcAAAADwAAAGRycy9kb3ducmV2LnhtbESPT2sCMRTE70K/Q3hCb5q1iKxbo7QFoSex/rk/N6+b&#10;pZuXkETd/famUOhxmJnfMKtNbztxoxBbxwpm0wIEce10y42C03E7KUHEhKyxc0wKBoqwWT+NVlhp&#10;d+cvuh1SIzKEY4UKTEq+kjLWhizGqfPE2ft2wWLKMjRSB7xnuO3kS1EspMWW84JBTx+G6p/D1Srw&#10;72E/HPfxPJim9PVFz93OzpV6HvdvryAS9ek//Nf+1AqW5QJ+z+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LZLcMAAADcAAAADwAAAAAAAAAAAAAAAACYAgAAZHJzL2Rv&#10;d25yZXYueG1sUEsFBgAAAAAEAAQA9QAAAIgDAAAAAA==&#10;" path="m42,r,208l21,180,7,148,,113,2,78,13,43,27,19,42,xe" filled="f" strokecolor="#a8d38c [1944]" strokeweight="0">
                <v:path arrowok="t" o:connecttype="custom" o:connectlocs="66675,0;66675,330200;33338,285750;11113,234950;0,179388;3175,123825;20638,68263;42863,30163;66675,0" o:connectangles="0,0,0,0,0,0,0,0,0"/>
              </v:shape>
              <v:shape id="Forma libre 987" o:spid="_x0000_s1073" style="position:absolute;left:78581;top:19240;width:12811;height:11573;visibility:visible;mso-wrap-style:square;v-text-anchor:top" coordsize="807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0NcQA&#10;AADcAAAADwAAAGRycy9kb3ducmV2LnhtbESPwW7CMBBE75X4B2uReisbeig0YBBCVK3oiZQPWMVL&#10;EhGvQ+ya0K/HlSr1OJqZN5rlerCtitz7xomG6SQDxVI600il4fj19jQH5QOJodYJa7ixh/Vq9LCk&#10;3LirHDgWoVIJIj4nDXUIXY7oy5ot+YnrWJJ3cr2lkGRfoenpmuC2xecse0FLjaSFmjre1lyei2+r&#10;4XD5eb/tToiz6eUztnbAPcWo9eN42CxABR7Cf/iv/WE0vM5n8HsmHQF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9DXEAAAA3AAAAA8AAAAAAAAAAAAAAAAAmAIAAGRycy9k&#10;b3ducmV2LnhtbFBLBQYAAAAABAAEAPUAAACJAwAAAAA=&#10;" path="m152,r84,21l325,50r93,35l512,125r98,46l709,220r98,52l807,424r-21,62l758,538r-36,49l681,627r-47,35l585,690r-54,21l475,723r-57,6l360,725,301,713,243,692,190,664,142,629,101,587,66,542,38,491,17,438,5,382,,325,4,267,16,208,35,152,59,108,86,68,117,31,152,xe" filled="f" strokecolor="#a8d38c [1944]" strokeweight="0">
                <v:path arrowok="t" o:connecttype="custom" o:connectlocs="241300,0;374650,33338;515938,79375;663575,134938;812800,198438;968375,271463;1125538,349250;1281113,431800;1281113,673100;1247775,771525;1203325,854075;1146175,931863;1081088,995363;1006475,1050925;928688,1095375;842963,1128713;754063,1147763;663575,1157288;571500,1150938;477838,1131888;385763,1098550;301625,1054100;225425,998538;160338,931863;104775,860425;60325,779463;26988,695325;7938,606425;0,515938;6350,423863;25400,330200;55563,241300;93663,171450;136525,107950;185738,49213;241300,0" o:connectangles="0,0,0,0,0,0,0,0,0,0,0,0,0,0,0,0,0,0,0,0,0,0,0,0,0,0,0,0,0,0,0,0,0,0,0,0"/>
              </v:shape>
              <v:shape id="Forma libre 988" o:spid="_x0000_s1072" style="position:absolute;left:89836;top:50180;width:1556;height:7573;visibility:visible;mso-wrap-style:square;v-text-anchor:top" coordsize="98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y08YA&#10;AADcAAAADwAAAGRycy9kb3ducmV2LnhtbESPTUsDMRCG74L/IYzgzWYrqO3atJSKsHqRfkDpbdyM&#10;m7WbyZLEdvXXOwfB4/DO+8wzs8XgO3WimNrABsajAhRxHWzLjYHd9vlmAiplZItdYDLwTQkW88uL&#10;GZY2nHlNp01ulEA4lWjA5dyXWqfakcc0Cj2xZB8heswyxkbbiGeB+07fFsW99tiyXHDY08pRfdx8&#10;edF4ovhQvdPrz2rvqs/x/u7wtn4x5vpqWD6CyjTk/+W/dmUNTCdiK88IA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ry08YAAADcAAAADwAAAAAAAAAAAAAAAACYAgAAZHJz&#10;L2Rvd25yZXYueG1sUEsFBgAAAAAEAAQA9QAAAIsDAAAAAA==&#10;" path="m,l32,3r31,7l98,23r,454l74,322,41,162,,xe" filled="f" strokecolor="#a8d38c [1944]" strokeweight="0">
                <v:path arrowok="t" o:connecttype="custom" o:connectlocs="0,0;50800,4763;100013,15875;155575,36513;155575,757238;117475,511175;65088,257175;0,0" o:connectangles="0,0,0,0,0,0,0,0"/>
              </v:shape>
              <v:shape id="Forma libre 989" o:spid="_x0000_s1071" style="position:absolute;left:67262;top:21336;width:7350;height:7000;visibility:visible;mso-wrap-style:square;v-text-anchor:top" coordsize="46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xocIA&#10;AADcAAAADwAAAGRycy9kb3ducmV2LnhtbESP0YrCMBRE3xf8h3AF39a0RRatRlkEwUe3+gGX5trU&#10;bW5qErXu128WFnwcZuYMs9oMthN38qF1rCCfZiCIa6dbbhScjrv3OYgQkTV2jknBkwJs1qO3FZba&#10;PfiL7lVsRIJwKFGBibEvpQy1IYth6nri5J2dtxiT9I3UHh8JbjtZZNmHtNhyWjDY09ZQ/V3drILs&#10;+nNlf8h3PjezS0Vd0Z9mhVKT8fC5BBFpiK/wf3uvFSzmC/g7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3GhwgAAANwAAAAPAAAAAAAAAAAAAAAAAJgCAABkcnMvZG93&#10;bnJldi54bWxQSwUGAAAAAAQABAD1AAAAhwMAAAAA&#10;" path="m283,r,l327,23r38,30l399,88r26,38l444,168r14,46l463,261r,47l454,355r-17,48l416,441,280,371,140,310,,259r,l68,187r70,-66l208,56,283,xe" filled="f" strokecolor="#a8d38c [1944]" strokeweight="0">
                <v:path arrowok="t" o:connecttype="custom" o:connectlocs="449263,0;449263,0;519113,36513;579438,84138;633413,139700;674688,200025;704850,266700;727075,339725;735013,414338;735013,488950;720725,563563;693738,639763;660400,700088;444500,588963;222250,492125;0,411163;0,411163;107950,296863;219075,192088;330200,88900;449263,0" o:connectangles="0,0,0,0,0,0,0,0,0,0,0,0,0,0,0,0,0,0,0,0,0"/>
              </v:shape>
              <v:shape id="Forma libre 990" o:spid="_x0000_s1070" style="position:absolute;left:82597;top:34305;width:5668;height:6350;visibility:visible;mso-wrap-style:square;v-text-anchor:top" coordsize="35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KzsIA&#10;AADcAAAADwAAAGRycy9kb3ducmV2LnhtbERPz2vCMBS+D/wfwhO8yEz1IFqNIrJhkV2mA6/P5tkW&#10;m5eaxLb+98thsOPH93u97U0tWnK+sqxgOklAEOdWV1wo+Dl/vi9A+ICssbZMCl7kYbsZvK0x1bbj&#10;b2pPoRAxhH2KCsoQmlRKn5dk0E9sQxy5m3UGQ4SukNphF8NNLWdJMpcGK44NJTa0Lym/n55GQfsY&#10;n4/Z4Wsxvl6y9qObHnaFuyg1Gva7FYhAffgX/7kzrWC5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6krOwgAAANwAAAAPAAAAAAAAAAAAAAAAAJgCAABkcnMvZG93&#10;bnJldi54bWxQSwUGAAAAAAQABAD1AAAAhwMAAAAA&#10;" path="m149,r44,5l233,19r36,19l301,66r24,32l343,133r10,38l357,211r-5,41l338,292r-21,35l290,358r-31,23l224,400,161,290,91,183,14,82,,63,32,37,69,17,109,5,149,xe" filled="f" strokecolor="#a8d38c [1944]" strokeweight="0">
                <v:path arrowok="t" o:connecttype="custom" o:connectlocs="236538,0;306388,7938;369888,30163;427038,60325;477838,104775;515938,155575;544513,211138;560388,271463;566738,334963;558800,400050;536575,463550;503238,519113;460375,568325;411163,604838;355600,635000;255588,460375;144463,290513;22225,130175;0,100013;50800,58738;109538,26988;173038,7938;236538,0" o:connectangles="0,0,0,0,0,0,0,0,0,0,0,0,0,0,0,0,0,0,0,0,0,0,0"/>
              </v:shape>
            </v:group>
            <v:shape id="Forma libre 991" o:spid="_x0000_s1068" style="position:absolute;left:45100;top:13319;width:46292;height:15160;visibility:visible;mso-wrap-style:square;v-text-anchor:top" coordsize="2916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5xrMMA&#10;AADcAAAADwAAAGRycy9kb3ducmV2LnhtbESPwWrDMBBE74H+g9hALyGR3UNo3CgmbQnk2Mb5gMXa&#10;Wo6tlZHURPn7qlDocZh5M8y2TnYUV/Khd6ygXBUgiFune+4UnJvD8hlEiMgaR8ek4E4B6t3DbIuV&#10;djf+pOspdiKXcKhQgYlxqqQMrSGLYeUm4ux9OW8xZuk7qT3ecrkd5VNRrKXFnvOCwYneDLXD6dsq&#10;2MhyeL0fLo0/fuxHZ5q0XrwnpR7naf8CIlKK/+E/+qgztynh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5xrMMAAADcAAAADwAAAAAAAAAAAAAAAACYAgAAZHJzL2Rv&#10;d25yZXYueG1sUEsFBgAAAAAEAAQA9QAAAIgDAAAAAA==&#10;" path="m1602,r109,l1817,9r133,19l2081,58r128,37l2336,138r122,51l2579,245r117,59l2808,369r108,68l2916,645r-84,-43l2750,560r-84,-41l2584,483r-80,-34l2427,422r-75,-25l2280,378r-66,-14l2149,355r-57,-2l2015,362r-74,14l1871,399r-68,30l1740,465r-63,40l1618,551r-58,49l1504,652r-54,56l1396,764r-92,-30l1213,710r-88,-19l1038,675,956,665r-81,-6l802,659r-70,4l668,672r-58,15l559,706r-43,25l460,771r-49,39l367,845r-37,31l299,906r-26,28l217,920r-56,-4l105,920,52,934,,955,9,897,19,834,35,782,59,729,94,675r44,-56l192,563r60,-54l320,453r75,-54l475,346r88,-49l654,248r96,-45l849,161,952,124,1057,89,1165,61,1274,37,1384,18,1492,5,1602,xe" fillcolor="#70b344 [3208]" strokecolor="#70b344 [3208]" strokeweight="0">
              <v:path arrowok="t" o:connecttype="custom" o:connectlocs="2716213,0;3095625,44450;3506788,150813;3902075,300038;4279900,482600;4629150,693738;4495800,955675;4232275,823913;3975100,712788;3733800,630238;3514725,577850;3321050,560388;3081338,596900;2862263,681038;2662238,801688;2476500,952500;2301875,1123950;2070100,1165225;1785938,1096963;1517650,1055688;1273175,1046163;1060450,1066800;887413,1120775;730250,1223963;582613,1341438;474663,1438275;344488,1460500;166688,1460500;0,1516063;30163,1323975;93663,1157288;219075,982663;400050,808038;627063,633413;893763,471488;1190625,322263;1511300,196850;1849438,96838;2197100,28575;2543175,0" o:connectangles="0,0,0,0,0,0,0,0,0,0,0,0,0,0,0,0,0,0,0,0,0,0,0,0,0,0,0,0,0,0,0,0,0,0,0,0,0,0,0,0"/>
            </v:shape>
            <v:shape id="Forma libre 992" o:spid="_x0000_s1067" style="position:absolute;left:71755;top:18923;width:19637;height:31623;visibility:visible;mso-wrap-style:square;v-text-anchor:top" coordsize="1237,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PQMYA&#10;AADcAAAADwAAAGRycy9kb3ducmV2LnhtbESPQWvCQBSE7wX/w/KEXopu9FA0dRMkoAbqpbGKx0f2&#10;NQlm34bsatJ/3y0Uehxm5htmk46mFQ/qXWNZwWIegSAurW64UvB52s1WIJxH1thaJgXf5CBNJk8b&#10;jLUd+IMeha9EgLCLUUHtfRdL6cqaDLq57YiD92V7gz7IvpK6xyHATSuXUfQqDTYcFmrsKKupvBV3&#10;o+B9cY8up3O7ejkcq+uRiizf7zOlnqfj9g2Ep9H/h//auVawXi/h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kPQMYAAADcAAAADwAAAAAAAAAAAAAAAACYAgAAZHJz&#10;L2Rvd25yZXYueG1sUEsFBgAAAAAEAAQA9QAAAIsDAAAAAA==&#10;" path="m413,r52,2l523,9r59,11l547,51,516,88r-27,40l465,172r-19,56l434,287r-4,58l435,402r12,56l468,511r28,51l531,607r41,42l620,684r53,28l731,733r59,12l848,749r57,-6l961,731r54,-21l1064,682r47,-35l1152,607r36,-49l1216,506r21,-62l1237,1471r-15,19l1208,1514r-11,35l1195,1584r7,35l1216,1651r21,28l1237,1992r-35,-13l1171,1972r-32,-3l1141,1971r-37,-123l1064,1726r-47,-121l965,1485,907,1369r35,-19l973,1327r27,-31l1021,1261r14,-40l1040,1180r-4,-40l1026,1102r-18,-35l984,1035r-32,-28l916,988,876,974r-44,-5l792,974r-40,12l715,1006r-32,26l697,1051,619,960,533,876,441,798,341,722,238,654,131,593r2,l154,555r17,-48l180,460r,-47l175,366,161,320,142,278,116,240,82,205,44,175,,152r,l61,110,126,76,192,46,262,23,336,9,413,xe" fillcolor="#70b344 [3208]" strokecolor="#70b344 [3208]" strokeweight="0">
              <v:path arrowok="t" o:connecttype="custom" o:connectlocs="738188,3175;923925,31750;819150,139700;738188,273050;688975,455613;690563,638175;742950,811213;842963,963613;984250,1085850;1160463,1163638;1346200,1189038;1525588,1160463;1689100,1082675;1828800,963613;1930400,803275;1963738,2335213;1917700,2403475;1897063,2514600;1930400,2620963;1963738,3162300;1858963,3130550;1811338,3128963;1689100,2740025;1531938,2357438;1495425,2143125;1587500,2057400;1643063,1938338;1644650,1809750;1600200,1693863;1511300,1598613;1390650,1546225;1257300,1546225;1135063,1597025;1106488,1668463;846138,1390650;541338,1146175;207963,941388;244475,881063;285750,730250;277813,581025;225425,441325;130175,325438;0,241300;96838,174625;304800,73025;533400,14288" o:connectangles="0,0,0,0,0,0,0,0,0,0,0,0,0,0,0,0,0,0,0,0,0,0,0,0,0,0,0,0,0,0,0,0,0,0,0,0,0,0,0,0,0,0,0,0,0,0"/>
            </v:shape>
            <v:shape id="Forma libre 993" o:spid="_x0000_s1066" style="position:absolute;top:33940;width:34734;height:34084;visibility:visible;mso-wrap-style:square;v-text-anchor:top" coordsize="2188,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89MYA&#10;AADcAAAADwAAAGRycy9kb3ducmV2LnhtbESP3WrCQBSE7wu+w3KE3ummVYpJXUWKLZVciGkf4JA9&#10;+WmzZ0N2TaJP7xaEXg4z8w2z3o6mET11rras4GkegSDOra65VPD99T5bgXAeWWNjmRRcyMF2M3lY&#10;Y6LtwCfqM1+KAGGXoILK+zaR0uUVGXRz2xIHr7CdQR9kV0rd4RDgppHPUfQiDdYcFips6a2i/Dc7&#10;GwXZdfgp9tnlUMRpLz8Wu9Qel6lSj9Nx9wrC0+j/w/f2p1YQxwv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C89MYAAADcAAAADwAAAAAAAAAAAAAAAACYAgAAZHJz&#10;L2Rvd25yZXYueG1sUEsFBgAAAAAEAAQA9QAAAIsDAAAAAA==&#10;" path="m1917,731l1338,2023r-150,28l1034,2075,1632,736r143,2l1917,731xm2188,698l1628,1948r-59,19l1506,1984,2074,715r114,-17xm1190,673r96,23l652,2116r-110,8l1190,673xm823,528r61,32l945,588r56,24l1059,633,386,2135r-82,3l229,2142r-70,3l100,2147,823,528xm461,285r79,61l,1553,,1317,461,285xm157,r95,98l353,192,,981,,350,157,xe" fillcolor="#fad088 [1942]" strokecolor="#fbd177" strokeweight="0">
              <v:path arrowok="t" o:connecttype="custom" o:connectlocs="3043238,1160463;2124075,3211513;1885950,3255963;1641475,3294063;2590800,1168400;2817813,1171575;3043238,1160463;3473450,1108075;2584450,3092450;2490788,3122613;2390775,3149600;3292475,1135063;3473450,1108075;1889125,1068388;2041525,1104900;1035050,3359150;860425,3371850;1889125,1068388;1306513,838200;1403350,889000;1500188,933450;1589088,971550;1681163,1004888;612775,3389313;482600,3394075;363538,3400425;252413,3405188;158750,3408363;1306513,838200;731838,452438;857250,549275;0,2465388;0,2090738;731838,452438;249238,0;400050,155575;560388,304800;0,1557338;0,555625;249238,0" o:connectangles="0,0,0,0,0,0,0,0,0,0,0,0,0,0,0,0,0,0,0,0,0,0,0,0,0,0,0,0,0,0,0,0,0,0,0,0,0,0,0,0"/>
              <o:lock v:ext="edit" verticies="t"/>
            </v:shape>
            <v:shape id="Forma libre 994" o:spid="_x0000_s1065" style="position:absolute;top:31;width:91392;height:68025;visibility:visible;mso-wrap-style:square;v-text-anchor:top" coordsize="5757,4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HUccA&#10;AADcAAAADwAAAGRycy9kb3ducmV2LnhtbESPQUvDQBSE74L/YXmCN7tRRJq0m1CKglI8tFHp8ZF9&#10;ZkN338bs2sT+elcoeBxm5htmWU3OiiMNofOs4HaWgSBuvO64VfBWP93MQYSIrNF6JgU/FKAqLy+W&#10;WGg/8paOu9iKBOFQoAITY19IGRpDDsPM98TJ+/SDw5jk0Eo94Jjgzsq7LHuQDjtOCwZ7WhtqDrtv&#10;p2BvTx/vm9Oq/XocNy92Xb8eTJYrdX01rRYgIk3xP3xuP2sFeX4Pf2fSEZ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fx1HHAAAA3AAAAA8AAAAAAAAAAAAAAAAAmAIAAGRy&#10;cy9kb3ducmV2LnhtbFBLBQYAAAAABAAEAPUAAACMAwAAAAA=&#10;" path="m2074,2851r,l1506,4120r-82,21l1338,4159,1917,2867r-11,2l1992,2862r82,-11xm1286,2832r117,19l1522,2865r119,7l1632,2872,1034,4211r-129,16l778,4241r-126,11l1286,2832xm2247,2821r-12,77l2224,2975r-8,79l2207,3133r-9,78l2188,3288r-11,79l2161,3442r-15,75l2123,3591r-25,70l2067,3727r-37,65l1987,3851r-51,58l1877,3960r-49,35l1768,4026r-66,30l1628,4084,2188,2834r59,-13xm1041,2762r74,26l1190,2809,542,4260r-81,6l386,4271,1059,2769r-18,-7xm823,2664r,l823,2664r,xm535,2479r92,66l723,2608r100,56l100,4283r-39,l28,4285r-28,l,3689,540,2482r-5,-3xm346,2323r59,53l467,2426r-6,-5l,3453,,3117,353,2328r-7,-5xm,1958r77,89l157,2136r,l,2486,,1958xm5151,631r-30,5l5095,645r-24,17l5050,683r-16,27l5025,739r-2,28l5027,797r10,26l5053,848r21,21l5102,884r28,9l5160,895r29,-4l5216,881r24,-16l5261,844r16,-28l5286,788r1,-29l5284,731r-11,-28l5258,678r-23,-19l5209,643r-28,-10l5151,631xm3842,564r-28,4l3786,578r-24,16l3743,615r-16,26l3718,671r-3,30l3720,729r10,28l3746,781r21,19l3793,816r30,9l3853,828r28,-5l3909,813r24,-16l3952,776r16,-26l3979,720r1,-30l3975,662r-10,-26l3949,612r-21,-21l3902,575r-30,-9l3842,564xm4758,391r-30,6l4702,407r-25,16l4656,444r-15,26l4632,500r-2,29l4634,557r10,28l4660,608r23,21l4709,645r28,9l4767,655r29,-3l4822,641r25,-15l4868,605r16,-27l4892,549r2,-30l4891,491r-11,-28l4864,439r-21,-20l4817,404r-29,-9l4758,391xm4244,388r-30,5l4188,404r-24,15l4143,440r-16,27l4118,496r-1,30l4120,554r11,26l4146,605r21,21l4195,641r28,9l4253,652r30,-4l4309,638r24,-16l4354,601r16,-26l4379,545r1,-30l4377,488r-11,-28l4351,435r-23,-19l4302,400r-28,-9l4244,388xm5478,295r-28,4l5422,309r-25,16l5378,346r-16,26l5352,402r-2,30l5355,460r11,28l5382,512r21,19l5429,547r29,9l5488,559r28,-5l5544,543r25,-15l5588,507r16,-26l5612,451r4,-28l5610,393r-10,-26l5584,342r-21,-21l5537,306r-30,-9l5478,295xm3433,253r-28,4l3377,267r-24,16l3334,306r-16,26l3309,360r-3,30l3311,419r11,27l3337,470r21,21l3384,507r30,8l3444,517r28,-3l3500,503r24,-17l3543,465r16,-26l3568,411r3,-30l3566,351r-10,-26l3540,300r-21,-21l3493,264r-30,-9l3433,253xm3889,134r-28,4l3834,148r-25,18l3790,187r-16,26l3764,241r-2,30l3767,300r11,27l3793,351r21,21l3841,388r29,9l3900,398r28,-3l3956,384r24,-15l4000,346r15,-26l4024,292r3,-30l4022,232r-10,-26l3996,182r-21,-21l3949,147r-30,-11l3889,134xm5060,77r-30,3l5004,91r-24,15l4959,129r-16,26l4934,183r-1,30l4936,243r11,26l4962,293r23,21l5011,328r28,11l5069,341r30,-6l5125,327r24,-18l5170,288r16,-26l5195,234r1,-30l5193,175r-11,-27l5167,124r-21,-21l5120,87r-30,-9l5060,77xm3374,r21,l3405,22r16,21l3440,61r25,14l3493,84r30,3l3552,82r26,-11l3603,56r21,-21l3640,8r3,-8l4134,r,33l4143,64r16,28l4183,117r28,17l4241,143r29,2l4298,141r28,-10l4351,115r21,-21l4387,68r9,-35l4398,r131,l4529,1r-9,30l4517,61r5,28l4532,117r16,24l4569,161r26,15l4625,185r30,4l4683,183r28,-10l4735,157r19,-21l4770,110r9,-28l4782,54r-3,-28l4770,r566,l5352,19r19,17l5394,49r31,10l5457,61r29,-5l5514,43r25,-19l5560,r197,l5757,7r-26,5l5707,24r-21,16l5666,59r-14,25l5644,113r-4,30l5645,171r11,28l5672,222r21,21l5719,258r19,7l5757,269r,463l5743,720r-17,-9l5696,703r-28,-2l5638,704r-26,11l5588,731r-21,22l5551,779r-9,28l5541,837r3,28l5555,893r15,25l5591,937r26,16l5647,963r30,2l5707,960r26,-11l5757,933r,341l5649,1206r-112,-65l5420,1082r-121,-56l5177,975,5050,932,4922,895,4791,865,4658,846r-63,-5l4531,837r10,-35l4541,769r-9,-31l4517,708r-23,-25l4464,664r-29,-9l4405,654r-30,3l4349,668r-24,15l4304,704r-16,27l4279,760r-2,30l4281,820r12,26l4323,844r-154,19l4015,895r-150,42l3868,937r-5,-28l3853,883r-18,-23l3814,841r-24,-16l3760,816r-30,-2l3702,818r-27,10l3650,844r-19,23l3615,893r-10,33l3605,961r7,34l3629,1024r9,-3l3507,1080r-121,63l3381,1108r,l3374,1071r,l3369,1036r,-1l3362,1000r,l3391,989r27,-15l3439,951r17,-28l3465,895r2,-30l3463,835r-10,-26l3437,785r-21,-21l3388,748r-24,-7l3337,738r-26,1l3311,739r-3,-22l3306,711r-2,-15l3302,689r-3,-20l3299,666r-4,-21l3294,640r-2,-18l3292,615r-4,-17l3288,594r-3,-23l3285,566r-2,-17l3281,543r,-17l3280,521r-2,-21l3278,496r-2,-19l3276,472r,-18l3276,449r-2,-21l3274,426r,-19l3274,400r,-16l3274,377r,-19l3274,356r2,-21l3276,330r2,-16l3278,307r2,-17l3280,286r3,-21l3283,260r4,-15l3287,239r3,-17l3292,218r3,-21l3297,192r4,-16l3302,171r4,-16l3308,150r7,-19l3316,126r6,-16l3323,103r6,-14l3332,84r9,-20l3341,61r9,-16l3353,38r7,-14l3364,19,3374,xe" fillcolor="#f7b239 [3206]" strokecolor="#f7b239 [3206]" strokeweight="0">
              <v:path arrowok="t" o:connecttype="custom" o:connectlocs="3292475,4525963;1035050,6750050;3455988,5345113;2979738,6286500;1889125,4459288;1306513,4229100;0,5856288;560388,3695700;8129588,1009650;8021638,1346200;8377238,1295400;8177213,1001713;5905500,1157288;6243638,1265238;6194425,912813;7353300,793750;7613650,1035050;7721600,696913;6577013,698500;6704013,1031875;6948488,774700;8607425,490538;8577263,842963;8909050,715963;5449888,401638;5273675,708025;5624513,738188;5497513,404813;5972175,430213;6280150,609600;6310313,255588;7847013,246063;8047038,541338;8226425,234950;5430838,68263;5778500,12700;6778625,230188;7189788,1588;7389813,300038;7572375,0;8793163,38100;8959850,179388;9139238,1162050;8812213,1236663;9012238,1531938;8218488,1547813;7194550,1171575;6832600,1117600;6135688,1487488;5876925,1298575;5775325,1620838;5337175,1587500;5481638,1284288;5248275,1128713;5219700,949325;5203825,787400;5197475,609600;5207000,454025;5240338,279400;5289550,133350" o:connectangles="0,0,0,0,0,0,0,0,0,0,0,0,0,0,0,0,0,0,0,0,0,0,0,0,0,0,0,0,0,0,0,0,0,0,0,0,0,0,0,0,0,0,0,0,0,0,0,0,0,0,0,0,0,0,0,0,0,0,0,0"/>
              <o:lock v:ext="edit" verticies="t"/>
            </v:shape>
            <v:shape id="Forma libre 995" o:spid="_x0000_s1064" style="position:absolute;top:31;width:91392;height:68549;visibility:visible;mso-wrap-style:square;v-text-anchor:top" coordsize="5757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jKsUA&#10;AADcAAAADwAAAGRycy9kb3ducmV2LnhtbESP3WrCQBSE7wu+w3KE3ohuLFg0ukoUakOhBX/w+pA9&#10;ZoPZsyG71fTtXUHo5TAz3zCLVWdrcaXWV44VjEcJCOLC6YpLBcfDx3AKwgdkjbVjUvBHHlbL3ssC&#10;U+1uvKPrPpQiQtinqMCE0KRS+sKQRT9yDXH0zq61GKJsS6lbvEW4reVbkrxLixXHBYMNbQwVl/2v&#10;VbA+bbe5yc2k/h4PftzxM2vMV6bUa7/L5iACdeE//GznWsFsNoHH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GMqxQAAANwAAAAPAAAAAAAAAAAAAAAAAJgCAABkcnMv&#10;ZG93bnJldi54bWxQSwUGAAAAAAQABAD1AAAAigMAAAAA&#10;" path="m5750,4248r7,40l5757,4318r-187,l5750,4248xm5610,3661r30,113l5668,3884r25,107l5715,4091r21,94l5389,4318r-1496,l5610,3661xm5453,3176r51,138l5551,3458r44,147l3818,4283r43,-129l3896,4021r30,-135l3949,3748r-2,4l5453,3176xm5191,2699r42,49l5275,2807r40,67l5355,2949r39,81l5431,3115,3956,3680r,l3961,3587r2,-94l3959,3390r-12,-105l3930,3180,5191,2699xm4560,2479r79,3l4716,2489r75,11l4866,2516r72,22l5006,2568r66,37l5137,2650,3916,3117r,l3881,2991r-42,-124l3788,2745r694,-264l4560,2479xm3634,2449r86,23l3807,2488r91,7l3993,2498r94,-2l4183,2493r96,-5l3762,2685r-61,-121l3634,2449xm778,1321r36,4l849,1332r35,12l921,1365r33,25l982,1419r23,34l1022,1491r14,49l1040,1591r-7,50l1017,1690r-21,39l970,1762r-33,30l902,1814r-39,18l821,1842r-43,4l741,1844r-37,-9l669,1823r-36,-19l601,1778r-28,-30l549,1715r-18,-37l517,1627r-3,-50l521,1526r15,-49l559,1439r26,-34l617,1376r35,-23l692,1335r42,-10l778,1321xm778,1314r-46,4l688,1328r-40,18l612,1370r-32,30l552,1435r-23,39l514,1524r-7,53l510,1629r14,51l543,1718r23,35l596,1785r33,26l667,1830r35,14l739,1851r39,4l821,1849r44,-10l905,1821r37,-24l975,1769r28,-35l1024,1694r17,-51l1048,1591r-5,-53l1029,1488r-17,-39l987,1414r-28,-30l924,1358r-36,-21l851,1325r-37,-9l778,1314xm778,930r68,3l914,944r66,17l1043,986r67,35l1172,1061r56,47l1277,1161r44,59l1359,1283r30,68l1412,1421r14,72l1433,1566r-2,72l1421,1710r-20,71l1375,1851r-35,68l1298,1981r-49,57l1193,2089r-59,44l1069,2169r-70,30l928,2220r-75,14l778,2238r-74,-4l633,2222r-70,-19l494,2154r-71,-55l351,2038r-71,-64l206,1905r-23,-42l164,1818r-22,-72l128,1675r-7,-72l124,1529r9,-71l152,1386r26,-68l213,1250r44,-63l306,1129r54,-51l421,1035r65,-37l554,968r72,-21l701,935r77,-5xm126,183r31,2l187,196r31,19l243,241r17,31l269,307r,37l259,379r-18,28l220,430r-26,16l166,458r-31,3l105,460,73,449,45,433,21,409,3,381,,383,,262r3,2l21,238,42,215,68,199,96,189r30,-6xm1167,101r33,4l1234,115r7,5l1249,124r-1,138l1255,400r-28,14l1197,423r-30,3l1132,423r-31,-11l1073,397r-25,-21l1029,351r-14,-30l1006,290r-1,-32l1008,229r11,-32l1038,166r26,-28l1094,119r35,-13l1167,101xm152,28r51,8l252,52r40,23l328,103r32,33l386,175r21,42l419,262r7,45l425,353r-9,45l400,442r-23,42l349,522r-34,30l278,578r-42,20l192,612r-45,5l101,617,56,608,10,592,3,589r-1,l,592,,391r19,27l42,440r28,18l100,467r31,3l164,467r32,-13l224,437r24,-25l266,383r10,-37l278,307r-9,-36l255,245,238,222,217,203,190,189,159,178r-31,-3l98,180,68,190,42,206,17,227,,253,,54r2,3l51,38r50,-9l152,28xm,l1255,r-6,115l1235,108,1202,98r-35,-4l1127,98r-37,14l1059,133r-28,28l1012,194r-13,33l996,258r2,34l1006,325r16,30l1043,381r25,21l1097,419r33,11l1167,433r30,-1l1227,423r28,-14l1267,536r19,126l1314,786r35,123l1389,1021r51,108l1497,1238r65,103l1635,1440r77,98l1793,1629r85,88l1967,1799r90,75l1983,1905r-71,35l1838,1979r-72,40l1695,2061r-74,42l1550,2143r-74,40l1403,2220r-73,33l1255,2283r-76,23l1103,2323r-77,11l947,2337r-79,-7l786,2313r-45,-16l692,2276r-51,-26l589,2218r63,16l713,2243r65,3l854,2241r76,-12l1003,2206r70,-30l1137,2140r62,-46l1255,2043r48,-57l1347,1923r37,-70l1410,1783r18,-72l1438,1640r4,-74l1435,1493r-14,-74l1396,1348r-30,-69l1328,1215r-44,-60l1234,1103r-58,-47l1115,1014r-68,-35l982,954,916,937,847,925r-69,-4l699,926r-75,14l550,961r-68,30l416,1028r-61,45l299,1124r-49,58l206,1245r-35,69l145,1384r-19,72l115,1529r-1,74l119,1676r16,72l157,1820r30,68l93,1793,,1697,,596r,l7,599r40,14l89,622r40,4l180,622r47,-12l273,591r42,-27l351,531r32,-40l407,446r18,-46l433,355r,-48l428,260,414,215,393,171,367,133,334,98,297,68,253,45,204,28,152,21r-51,l49,31,,49,,xe" fillcolor="#74d8d8 [1941]" stroked="f" strokeweight="0">
              <v:path arrowok="t" o:connecttype="custom" o:connectlocs="8997950,6165850;8737600,5260975;6265863,5956300;8621713,4945063;8240713,4284663;8051800,4135438;7239000,3935413;6792913,3949700;1462088,2166938;1614488,2682875;1176338,2927350;820738,2582863;1098550,2119313;920750,2222500;898525,2782888;1373188,2919413;1655763,2441575;1292225,2089150;1860550,1684338;2274888,2486025;1893888,3316288;1004888,3527425;260350,2886075;338138,1984375;1112838,1484313;427038,487363;166688,730250;33338,377825;1970088,190500;1747838,654050;1617663,312738;400050,82550;674688,560388;304800,971550;0,620713;355600,693738;344488,322263;0,401638;1982788,182563;1606550,307975;1741488,665163;2085975,1247775;2846388,2586038;2690813,3271838;1751013,3687763;935038,3521075;1804988,3397250;2282825,2603500;1958975,1751013;1109663,1470025;327025,1976438;249238,2889250;141288,987425;646113,708025;530225,155575;0,0" o:connectangles="0,0,0,0,0,0,0,0,0,0,0,0,0,0,0,0,0,0,0,0,0,0,0,0,0,0,0,0,0,0,0,0,0,0,0,0,0,0,0,0,0,0,0,0,0,0,0,0,0,0,0,0,0,0,0,0"/>
              <o:lock v:ext="edit" verticies="t"/>
            </v:shape>
            <v:shape id="Forma libre 996" o:spid="_x0000_s1063" style="position:absolute;top:23780;width:91392;height:44800;visibility:visible;mso-wrap-style:square;v-text-anchor:top" coordsize="5757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2aMUA&#10;AADcAAAADwAAAGRycy9kb3ducmV2LnhtbESP0WrCQBRE3wv+w3KFvpS6UTBtoquIUqhvqfoB1+w1&#10;mzZ7N2RXk/r13UKhj8PMnGGW68E24kadrx0rmE4SEMSl0zVXCk7Ht+dXED4ga2wck4Jv8rBejR6W&#10;mGvX8wfdDqESEcI+RwUmhDaX0peGLPqJa4mjd3GdxRBlV0ndYR/htpGzJEmlxZrjgsGWtobKr8PV&#10;Kkj35ol3Vu/787x4Ka6bz+xc3JV6HA+bBYhAQ/gP/7XftYIsS+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nZoxQAAANwAAAAPAAAAAAAAAAAAAAAAAJgCAABkcnMv&#10;ZG93bnJldi54bWxQSwUGAAAAAAQABAD1AAAAigMAAAAA&#10;" path="m,201r68,70l136,341r68,68l274,474r68,61l411,593r68,52l545,694r65,41l671,770r59,27l786,817r82,17l947,841r79,-3l1103,827r76,-17l1255,787r75,-30l1403,724r73,-37l1550,647r71,-40l1695,565r71,-42l1838,483r74,-39l1983,409r74,-31l2133,437r79,55l2289,542r77,44l2439,624r74,32l2582,680r67,20l2595,736r-51,39l2497,811r-42,39l2418,887r-26,35l2355,981r-29,63l2299,1110r-21,70l2261,1252r-14,73l2135,1346r-117,16l1899,1373r-122,5l1655,1378r-123,-7l1410,1357r-122,-21l1171,1308r-116,-37l945,1228,833,1173,725,1112,620,1044,519,972,423,894,330,813,241,728,157,640,77,551,,462,,201xm3638,r71,l3788,6r80,8l3954,30r86,17l4129,72r91,28l4312,131r91,37l4496,208r91,44l4676,301r89,51l4849,409r82,60l5009,532r76,68l5154,670r63,75l5296,848r72,109l5431,1070r57,116l5541,1304r45,121l5626,1548r35,120l5693,1789r26,120l5740,2027r17,113l5757,2792r-7,-40l5570,2822r-181,l5736,2689r-21,-94l5693,2495r-25,-107l5640,2278r-30,-113l3893,2822r-87,l3818,2787,5595,2109r-44,-147l5504,1818r-51,-138l3947,2256r9,-72l5431,1619r-37,-85l5355,1453r-40,-75l5275,1311r-42,-59l5191,1203,3930,1684r-14,-63l5137,1154r-65,-45l5006,1072r-68,-30l4866,1020r-75,-16l4716,993r-77,-7l4560,983r-78,2l3788,1249r-26,-60l4279,992r-96,5l4087,1000r-96,2l3898,999r-91,-7l3720,976r-86,-23l3571,855r-64,-91l3440,679r-70,-79l3367,544r-14,-52l3327,441r-33,-47l3250,352r-49,-35l3145,287r-31,-12l3140,247r31,-30l3208,186r44,-35l3301,112r56,-40l3400,47r49,-19l3507,14,3570,4,3638,xe" fillcolor="#2fa9a9 [3205]" stroked="f" strokeweight="0">
              <v:path arrowok="t" o:connecttype="custom" o:connectlocs="215900,541338;542925,849313;865188,1101725;1158875,1265238;1503363,1335088;1871663,1285875;2227263,1149350;2573338,963613;2917825,766763;3265488,600075;3633788,860425;3989388,1041400;4119563,1168400;3897313,1349375;3738563,1557338;3616325,1873250;3389313,2136775;2820988,2187575;2238375,2154238;1674813,2017713;1150938,1765300;671513,1419225;249238,1016000;0,319088;6013450,9525;6413500,74613;6845300,207963;7281863,400050;7697788,649288;8072438,952500;8407400,1346200;8712200,1882775;8931275,2457450;9078913,3030538;9139238,4432300;8555038,4479925;9037638,3960813;8905875,3436938;6061075,4424363;8737600,2886075;6280150,3467100;8501063,2306638;8307388,1987550;6216650,2573338;7947025,1701800;7605713,1593850;7239000,1560513;5972175,1887538;6488113,1587500;6043613,1574800;5668963,1357313;5349875,952500;5281613,700088;5081588,503238;4984750,392113;5162550,239713;5397500,74613;5667375,6350" o:connectangles="0,0,0,0,0,0,0,0,0,0,0,0,0,0,0,0,0,0,0,0,0,0,0,0,0,0,0,0,0,0,0,0,0,0,0,0,0,0,0,0,0,0,0,0,0,0,0,0,0,0,0,0,0,0,0,0,0,0"/>
              <o:lock v:ext="edit" verticies="t"/>
            </v:shape>
            <v:shape id="Forma libre 997" o:spid="_x0000_s1062" style="position:absolute;top:31;width:91392;height:68549;visibility:visible;mso-wrap-style:square;v-text-anchor:top" coordsize="5757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sEM8QA&#10;AADcAAAADwAAAGRycy9kb3ducmV2LnhtbESPQYvCMBSE74L/ITxhb5qq4G6rUURcUG+rC14fzbOp&#10;Ni+liVr99WZhweMwM98ws0VrK3GjxpeOFQwHCQji3OmSCwW/h+/+FwgfkDVWjknBgzws5t3ODDPt&#10;7vxDt30oRISwz1CBCaHOpPS5IYt+4Gri6J1cYzFE2RRSN3iPcFvJUZJMpMWS44LBmlaG8sv+ahXs&#10;Hrvt8mjWq7U7b9vDMx0fy9FYqY9eu5yCCNSGd/i/vdEK0vQT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7BDPEAAAA3AAAAA8AAAAAAAAAAAAAAAAAmAIAAGRycy9k&#10;b3ducmV2LnhtbFBLBQYAAAAABAAEAPUAAACJAwAAAAA=&#10;" path="m2666,2183r16,49l2705,2278r29,42l2771,2358r42,32l2862,2416r49,17l2963,2440r53,l3068,2432r51,-16l3168,2393r45,-28l3257,2330r10,25l3285,2400r12,53l3301,2510r,63l3294,2641r-13,72l3264,2788r-23,79l3213,2947r-33,84l3143,3115r-42,84l3054,3285r-49,85l2949,3454r-57,83l2829,3617r-67,77l2694,3769r-73,72l2546,3907r-79,63l2387,4026r-84,52l2198,4133r-108,49l1980,4224r-114,36l1753,4292r-116,26l,4318r,-33l38,4285r51,-2l147,4281r68,-1l290,4276r82,-5l460,4266r92,-6l648,4252r100,-9l847,4234r104,-12l1054,4208r101,-14l1255,4176r96,-19l1445,4136r89,-23l1616,4087r79,-28l1763,4030r61,-34l1877,3960r59,-51l1987,3853r43,-61l2067,3729r30,-67l2123,3592r21,-71l2161,3446r14,-76l2188,3294r10,-79l2207,3138r9,-79l2224,2981r11,-77l2245,2828r16,-75l2277,2680r22,-70l2324,2542r31,-63l2392,2418r28,-37l2458,2341r46,-39l2555,2262r54,-40l2666,2183xm5757,1162r,112l5693,1232r1,-3l5710,1201r23,-23l5757,1162xm3730,814r30,2l3790,825r24,16l3835,860r18,23l3863,909r5,28l3746,977r-117,47l3612,995r-7,-34l3605,926r10,-33l3631,867r19,-23l3675,828r27,-10l3730,814xm5668,701r28,2l5726,711r17,9l5757,732r,201l5733,949r-26,11l5677,965r-30,-2l5617,953r-26,-16l5570,918r-15,-25l5544,865r-3,-28l5542,807r9,-28l5567,753r21,-22l5612,715r26,-11l5668,701xm4405,654r30,1l4464,664r30,19l4517,708r15,30l4541,769r,33l4531,837r-119,l4293,846r-12,-26l4277,790r2,-30l4288,731r16,-27l4325,683r24,-15l4375,657r30,-3xm5151,631r30,2l5209,643r26,16l5258,678r15,25l5284,731r3,28l5286,788r-9,28l5261,844r-21,21l5216,881r-27,10l5160,895r-30,-2l5102,884r-28,-15l5053,848r-16,-25l5027,797r-4,-30l5025,739r9,-29l5050,683r21,-21l5095,645r26,-9l5151,631xm3842,564r30,2l3902,575r26,16l3949,612r16,24l3975,662r5,28l3979,720r-11,30l3952,776r-19,21l3909,813r-28,10l3853,828r-30,-3l3793,816r-26,-16l3746,781r-16,-24l3720,729r-5,-28l3718,671r9,-30l3743,615r19,-21l3786,578r28,-10l3842,564xm4758,391r30,4l4817,404r26,15l4864,439r16,24l4891,491r3,28l4892,549r-8,29l4868,605r-21,21l4822,641r-26,11l4767,655r-30,-1l4709,645r-26,-16l4660,608r-16,-23l4634,557r-4,-28l4632,500r9,-30l4656,444r21,-21l4702,407r26,-10l4758,391xm4244,388r30,3l4302,400r26,16l4351,435r15,25l4377,488r3,27l4379,545r-9,30l4354,601r-21,21l4309,638r-26,10l4253,652r-30,-2l4195,641r-28,-15l4146,605r-15,-25l4120,554r-3,-28l4118,496r9,-29l4143,440r21,-21l4188,404r26,-11l4244,388xm5478,295r29,2l5537,306r26,15l5584,342r16,25l5610,393r6,30l5612,451r-8,30l5588,507r-19,21l5544,543r-28,11l5488,559r-30,-3l5429,547r-26,-16l5382,512r-16,-24l5355,460r-5,-28l5352,402r10,-30l5378,346r19,-21l5422,309r28,-10l5478,295xm3433,253r30,2l3493,264r26,15l3540,300r16,25l3566,351r5,30l3568,411r-9,28l3543,465r-19,21l3500,503r-28,11l3444,517r-30,-2l3384,507r-26,-16l3337,470r-15,-24l3311,419r-5,-29l3309,360r9,-28l3334,306r19,-23l3377,267r28,-10l3433,253xm3889,134r30,2l3949,147r26,14l3996,182r16,24l4022,232r5,30l4024,292r-9,28l4000,346r-20,23l3956,384r-28,11l3900,398r-30,-1l3841,388r-27,-16l3793,351r-15,-24l3767,300r-5,-29l3764,241r10,-28l3790,187r19,-21l3834,148r27,-10l3889,134xm5060,77r30,1l5120,87r26,16l5167,124r15,24l5193,175r3,29l5195,234r-9,28l5170,288r-21,21l5125,327r-26,8l5069,341r-30,-2l5011,328r-26,-14l4962,293r-15,-24l4936,243r-3,-30l4934,183r9,-28l4959,129r21,-23l5004,91r26,-11l5060,77xm5757,7r,262l5738,265r-19,-7l5693,243r-21,-21l5656,199r-11,-28l5640,143r4,-30l5652,84r14,-25l5686,40r21,-16l5731,12r26,-5xm5336,r224,l5539,24r-25,19l5486,56r-29,5l5425,59,5394,49,5371,36,5352,19,5336,xm4529,r241,l4779,26r3,28l4779,82r-9,28l4754,136r-19,21l4711,173r-28,10l4655,189r-30,-4l4595,176r-26,-15l4548,141r-16,-24l4522,89r-5,-28l4520,31r9,-30l4529,xm4134,r264,l4396,33r-9,35l4372,94r-21,21l4326,131r-28,10l4270,145r-29,-2l4211,134r-28,-17l4159,92,4143,64r-9,-31l4134,xm3395,r248,l3640,8r-16,27l3603,56r-25,15l3552,82r-29,5l3493,84r-28,-9l3440,61,3421,43,3405,22,3395,xm2935,r439,l3336,75r-28,79l3288,234r-10,82l3274,398r4,84l3285,568r12,86l3311,739r26,-1l3364,741r24,7l3416,764r21,21l3453,809r10,26l3467,865r-2,30l3456,923r-17,28l3418,974r-27,15l3362,1000r24,143l3280,1208r-98,66l3096,1342r-75,70l2991,1369r-31,-37l2902,1279r-64,-47l2769,1190r-73,-36l2619,1120r-80,-31l2458,1061r21,-112l2507,835r34,-113l2579,610r45,-112l2675,390r56,-105l2794,185r68,-96l2935,xe" fillcolor="#e68128 [3209]" strokecolor="#e68128 [3209]" strokeweight="0">
              <v:path arrowok="t" o:connecttype="custom" o:connectlocs="4703763,3873500;5233988,3894138;4989513,4945063;4160838,6097588;2782888,6813550;590550,6780213;1992313,6629400;3073400,6205538;3473450,5229225;3649663,4143375;4232275,3465513;5969000,1295400;5734050,1579563;8997950,1112838;8964613,1528763;8837613,1195388;7170738,1123950;6792913,1206500;8269288,1020763;8318500,1373188;7980363,1265238;6099175,895350;6299200,1190625;5946775,1239838;6054725,901700;7769225,823913;7475538,1023938;7424738,671513;6931025,730250;6751638,1035050;6551613,741363;8831263,509588;8801100,862013;8493125,685800;5497513,404813;5624513,738188;5273675,708025;5449888,401638;6388100,463550;6054725,590550;6086475,234950;8243888,277813;7999413,538163;7872413,204788;9037638,385763;9059863,38100;8612188,93663;7586663,130175;7253288,255588;6981825,0;6684963,212725;5753100,55563;5405438,34925;5203825,765175;5481638,1284288;5375275,1814513;4395788,1889125;4165600,790575" o:connectangles="0,0,0,0,0,0,0,0,0,0,0,0,0,0,0,0,0,0,0,0,0,0,0,0,0,0,0,0,0,0,0,0,0,0,0,0,0,0,0,0,0,0,0,0,0,0,0,0,0,0,0,0,0,0,0,0,0,0"/>
              <o:lock v:ext="edit" verticies="t"/>
            </v:shape>
            <v:shape id="Forma libre 998" o:spid="_x0000_s1061" style="position:absolute;left:42164;top:27860;width:11334;height:10906;visibility:visible;mso-wrap-style:square;v-text-anchor:top" coordsize="71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cjcIA&#10;AADcAAAADwAAAGRycy9kb3ducmV2LnhtbERP3WrCMBS+H+wdwhnsbk2VIW1nFBGcggy6bg9waI5t&#10;sTmpTdYfn365GOzy4/tfbyfTioF611hWsIhiEMSl1Q1XCr6/Di8JCOeRNbaWScFMDrabx4c1ZtqO&#10;/ElD4SsRQthlqKD2vsukdGVNBl1kO+LAXWxv0AfYV1L3OIZw08plHK+kwYZDQ40d7Wsqr8WPUTDm&#10;92NCdHyd8/H80d5kKef3RKnnp2n3BsLT5P/Ff+6TVpCmYW04E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FyNwgAAANwAAAAPAAAAAAAAAAAAAAAAAJgCAABkcnMvZG93&#10;bnJldi54bWxQSwUGAAAAAAQABAD1AAAAhwMAAAAA&#10;" path="m327,r54,l435,11r54,19l545,60r49,35l636,137r35,45l695,231r16,54l714,341r-6,56l688,457r-24,45l632,544r-36,38l554,616r-46,28l459,665r-50,15l356,687r-50,l255,680,206,663,155,637,112,602,75,563,45,520,23,471,7,420,,367,2,313r8,-54l30,205,58,156,91,112,131,75,175,46,224,23,274,7,327,xe" fillcolor="black" strokeweight="0">
              <v:path arrowok="t" o:connecttype="custom" o:connectlocs="519113,0;604838,0;690563,17463;776288,47625;865188,95250;942975,150813;1009650,217488;1065213,288925;1103313,366713;1128713,452438;1133475,541338;1123950,630238;1092200,725488;1054100,796925;1003300,863600;946150,923925;879475,977900;806450,1022350;728663,1055688;649288,1079500;565150,1090613;485775,1090613;404813,1079500;327025,1052513;246063,1011238;177800,955675;119063,893763;71438,825500;36513,747713;11113,666750;0,582613;3175,496888;15875,411163;47625,325438;92075,247650;144463,177800;207963,119063;277813,73025;355600,36513;434975,11113;519113,0" o:connectangles="0,0,0,0,0,0,0,0,0,0,0,0,0,0,0,0,0,0,0,0,0,0,0,0,0,0,0,0,0,0,0,0,0,0,0,0,0,0,0,0,0"/>
            </v:shape>
          </v:group>
        </w:pict>
      </w:r>
    </w:p>
    <w:sectPr w:rsidR="002927F7" w:rsidRPr="000F318F" w:rsidSect="002C6A2A">
      <w:headerReference w:type="default" r:id="rId57"/>
      <w:pgSz w:w="12240" w:h="15840"/>
      <w:pgMar w:top="1701" w:right="1418" w:bottom="1418" w:left="1701" w:header="720" w:footer="720" w:gutter="0"/>
      <w:cols w:space="720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CC1" w:rsidRDefault="00BD1CC1" w:rsidP="00061E47">
      <w:r>
        <w:separator/>
      </w:r>
    </w:p>
  </w:endnote>
  <w:endnote w:type="continuationSeparator" w:id="0">
    <w:p w:rsidR="00BD1CC1" w:rsidRDefault="00BD1CC1" w:rsidP="00061E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CC1" w:rsidRDefault="00BD1CC1" w:rsidP="00061E47">
      <w:r>
        <w:separator/>
      </w:r>
    </w:p>
  </w:footnote>
  <w:footnote w:type="continuationSeparator" w:id="0">
    <w:p w:rsidR="00BD1CC1" w:rsidRDefault="00BD1CC1" w:rsidP="00061E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DAE" w:rsidRPr="00E01F56" w:rsidRDefault="00D15DAE" w:rsidP="00061E47">
    <w:pPr>
      <w:jc w:val="right"/>
      <w:rPr>
        <w:noProof/>
        <w:lang w:val="es-ES"/>
      </w:rPr>
    </w:pPr>
  </w:p>
  <w:p w:rsidR="00D15DAE" w:rsidRDefault="004C299A">
    <w:pPr>
      <w:pStyle w:val="Encabezado"/>
    </w:pPr>
    <w:r>
      <w:rPr>
        <w:noProof/>
        <w:lang w:val="es-ES" w:eastAsia="es-ES"/>
      </w:rPr>
      <w:pict>
        <v:group id="Grupo 125" o:spid="_x0000_s4097" alt="Dibujo abstracto de diseño de fondo divertido y colorido" style="position:absolute;left:0;text-align:left;margin-left:-166.7pt;margin-top:21pt;width:776.2pt;height:592.7pt;rotation:-90;z-index:-251655168;mso-position-horizontal-relative:margin;mso-position-vertical-relative:margin;mso-width-relative:margin;mso-height-relative:margin" coordsize="91535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">
          <v:group id="Grupo 841" o:spid="_x0000_s4099" style="position:absolute;width:91535;height:68580" coordsize="91535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<v:rect id="Autoforma 3" o:spid="_x0000_s4121" style="position:absolute;width:91535;height:68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PkMYA&#10;AADcAAAADwAAAGRycy9kb3ducmV2LnhtbESP3WrCQBSE7wu+w3IEb4rZKKVImlWKIA0iSOPP9SF7&#10;moRmz8bsNolv3y0UvBxm5hsm3YymET11rrasYBHFIIgLq2suFZxPu/kKhPPIGhvLpOBODjbryVOK&#10;ibYDf1Kf+1IECLsEFVTet4mUrqjIoItsSxy8L9sZ9EF2pdQdDgFuGrmM41dpsOawUGFL24qK7/zH&#10;KBiKY389HT7k8fmaWb5lt21+2Ss1m47vbyA8jf4R/m9nWsHqZQl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lPkMYAAADcAAAADwAAAAAAAAAAAAAAAACYAgAAZHJz&#10;L2Rvd25yZXYueG1sUEsFBgAAAAAEAAQA9QAAAIsDAAAAAA==&#10;" filled="f" stroked="f">
              <o:lock v:ext="edit" aspectratio="t" text="t"/>
            </v:rect>
            <v:group id="Grupo 843" o:spid="_x0000_s4118" style="position:absolute;left:40116;top:55340;width:17303;height:13240" coordorigin="40116,55340" coordsize="17303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<v:shape id="Forma libre 844" o:spid="_x0000_s4120" style="position:absolute;left:40116;top:61309;width:9398;height:7271;visibility:visible;mso-wrap-style:square;v-text-anchor:top" coordsize="59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GssQA&#10;AADcAAAADwAAAGRycy9kb3ducmV2LnhtbESPzW7CMBCE70i8g7WVuIFDixBKMai0RXBD/DzAEm+d&#10;QLxOYwOBp8dISBxHM/ONZjxtbCnOVPvCsYJ+LwFBnDldsFGw2867IxA+IGssHZOCK3mYTtqtMaba&#10;XXhN500wIkLYp6ggD6FKpfRZThZ9z1XE0ftztcUQZW2krvES4baU70kylBYLjgs5VvSdU3bcnKwC&#10;/G/2y9vq51fz4sP0Z4vDPpitUp235usTRKAmvMLP9lIrGA0G8DgTj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xrLEAAAA3AAAAA8AAAAAAAAAAAAAAAAAmAIAAGRycy9k&#10;b3ducmV2LnhtbFBLBQYAAAAABAAEAPUAAACJAwAAAAA=&#10;" path="m311,r78,192l592,236,433,369r9,89l110,458,138,348,,192,206,178,311,xe" filled="f" strokecolor="#e57da2 [1940]" strokeweight="0">
                <v:path arrowok="t" o:connecttype="custom" o:connectlocs="493713,0;617538,304800;939800,374650;687388,585788;701675,727075;174625,727075;219075,552450;0,304800;327025,282575;493713,0" o:connectangles="0,0,0,0,0,0,0,0,0,0"/>
              </v:shape>
              <v:shape id="Forma libre 845" o:spid="_x0000_s4119" style="position:absolute;left:50625;top:55340;width:6794;height:6556;visibility:visible;mso-wrap-style:square;v-text-anchor:top" coordsize="428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ya8YA&#10;AADcAAAADwAAAGRycy9kb3ducmV2LnhtbESP3WoCMRSE7wu+QzhCb0SzFa2yGkVKbbU3/j7AYXPc&#10;XdycbDepm759Iwi9HGbmG2a+DKYSN2pcaVnByyABQZxZXXKu4Hxa96cgnEfWWFkmBb/kYLnoPM0x&#10;1bblA92OPhcRwi5FBYX3dSqlywoy6Aa2Jo7exTYGfZRNLnWDbYSbSg6T5FUaLDkuFFjTW0HZ9fhj&#10;FEy+w9dw5cNH7zB6X29Pu/3GfbZKPXfDagbCU/D/4Ud7oxVMR2O4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sya8YAAADcAAAADwAAAAAAAAAAAAAAAACYAgAAZHJz&#10;L2Rvd25yZXYueG1sUEsFBgAAAAAEAAQA9QAAAIsDAAAAAA==&#10;" path="m92,l222,75,337,23r14,19l325,159,428,268,279,282,206,413,147,276,,248,112,149,92,xe" filled="f" strokecolor="#e57da2 [1940]" strokeweight="0">
                <v:path arrowok="t" o:connecttype="custom" o:connectlocs="146050,0;352425,119063;534988,36513;557213,66675;515938,252413;679450,425450;442913,447675;327025,655638;233363,438150;0,393700;177800,236538;146050,0" o:connectangles="0,0,0,0,0,0,0,0,0,0,0,0"/>
              </v:shape>
            </v:group>
            <v:shape id="Forma libre 846" o:spid="_x0000_s4117" style="position:absolute;left:19812;top:31;width:43100;height:68549;visibility:visible;mso-wrap-style:square;v-text-anchor:top" coordsize="2715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WpsQA&#10;AADcAAAADwAAAGRycy9kb3ducmV2LnhtbESPQWvCQBSE74L/YXmCN91YrMToKlIMLfZUFbw+ss8k&#10;mH0bs2sS/31XKPQ4zMw3zHrbm0q01LjSsoLZNAJBnFldcq7gfEonMQjnkTVWlknBkxxsN8PBGhNt&#10;O/6h9uhzESDsElRQeF8nUrqsIINuamvi4F1tY9AH2eRSN9gFuKnkWxQtpMGSw0KBNX0UlN2OD6Pg&#10;+5lG7WH+voxlWrtePj7v3f6i1HjU71YgPPX+P/zX/tIK4vkCXm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uVqbEAAAA3AAAAA8AAAAAAAAAAAAAAAAAmAIAAGRycy9k&#10;b3ducmV2LnhtbFBLBQYAAAAABAAEAPUAAACJAwAAAAA=&#10;" path="m2122,2096r76,87l2273,2278r70,103l2411,2489r63,116l2531,2725r53,124l2627,2975r37,130l2692,3234r18,129l2715,3493r-4,141l2697,3774r-24,140l2641,4051r-38,134l2558,4318r-224,l2358,4232r20,-80l2393,4073r13,-73l2411,3930r,-65l2406,3808r-16,-74l2367,3666r-30,-65l2302,3540r-40,-58l2217,3428r-49,-51l2116,3327r-56,-47l2002,3234r-59,-45l1881,3145r37,-81l1951,2986r28,-77l2004,2834r19,-74l2039,2690r8,-68l2053,2559r,-57l2047,2447r-10,-49l2019,2355r-10,-25l2044,2293r30,-40l2096,2210r20,-58l2122,2096xm7,l1226,r341,154l1506,246r-54,96l1403,442r-46,103l216,36r4,84l227,199r8,75l246,344r16,63l279,467r23,50l340,585r46,60l436,701r55,49l550,793r63,39l679,867r70,31l821,928r73,28l968,981r75,24l1118,1029r75,25l1266,1080r74,26l1410,1136r68,32l1542,1203r62,38l1659,1285r53,47l1743,1369r30,43l1724,1467r-42,52l1651,1571r-25,51l1612,1671r-10,63l1593,1792r2,l1555,1816r-35,28l1488,1877r-28,39l1438,1958r-18,49l1410,2056r-2,49l1411,2152r11,47l1354,2183r-74,-26l1205,2126r-78,-39l1046,2042r-80,-53l884,1932r-82,-63l721,1800r-80,-73l564,1648r-75,-80l419,1482r-68,-89l288,1300r-56,-94l181,1108r-43,-98l101,909,64,781,36,652,17,522,5,391,,260,1,129,7,xe" fillcolor="#9d1e4c [2404]" strokecolor="#d32966 [3204]" strokeweight="0">
              <v:path arrowok="t" o:connecttype="custom" o:connectlocs="3608388,3616325;3927475,4135438;4170363,4722813;4302125,5338763;4281488,5991225;4132263,6643688;3743325,6718300;3819525,6350000;3819525,6045200;3709988,5716588;3519488,5441950;3270250,5207000;2986088,4992688;3141663,4618038;3236913,4270375;3259138,3971925;3205163,3738563;3292475,3576638;3368675,3327400;2487613,244475;2227263,701675;349250,190500;390525,546100;479425,820738;692150,1112838;973138,1320800;1303338,1473200;1655763,1595438;2009775,1714500;2346325,1854200;2633663,2039938;2814638,2241550;2620963,2493963;2543175,2752725;2468563,2882900;2317750,3041650;2238375,3263900;2257425,3490913;1912938,3375025;1533525,3157538;1144588,2857500;776288,2489200;457200,2063750;219075,1603375;57150,1035050;0,412750" o:connectangles="0,0,0,0,0,0,0,0,0,0,0,0,0,0,0,0,0,0,0,0,0,0,0,0,0,0,0,0,0,0,0,0,0,0,0,0,0,0,0,0,0,0,0,0,0,0"/>
              <o:lock v:ext="edit" verticies="t"/>
            </v:shape>
            <v:shape id="Forma libre 847" o:spid="_x0000_s4116" style="position:absolute;left:25987;top:49958;width:32099;height:18622;visibility:visible;mso-wrap-style:square;v-text-anchor:top" coordsize="2022,1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aZcQA&#10;AADcAAAADwAAAGRycy9kb3ducmV2LnhtbESPT2vCQBTE7wW/w/KE3urGWmqIriJCpQR6qBHPj+zL&#10;H82+jdnVpN++Kwgeh5n5DbNcD6YRN+pcbVnBdBKBIM6trrlUcMi+3mIQziNrbCyTgj9ysF6NXpaY&#10;aNvzL932vhQBwi5BBZX3bSKlyysy6Ca2JQ5eYTuDPsiulLrDPsBNI9+j6FMarDksVNjStqL8vL8a&#10;BabPZgVOi/QSz3bp8fSTxrZEpV7Hw2YBwtPgn+FH+1sriD/mcD8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s2mXEAAAA3AAAAA8AAAAAAAAAAAAAAAAAmAIAAGRycy9k&#10;b3ducmV2LnhtbFBLBQYAAAAABAAEAPUAAACJAwAAAAA=&#10;" path="m1492,r75,54l1639,110r70,58l1775,229r62,65l1889,362r-115,52l1644,339r20,149l1552,587r147,28l1758,752r73,-131l1980,607,1877,498r26,-117l1934,432r28,52l1985,540r18,60l2017,663r5,57l2022,785r-5,70l2004,928r-15,79l1969,1087r-24,86l1332,1173r-9,-89l1482,951,1279,907,1201,715,1096,893,890,907r138,156l1000,1173,,1173r116,-26l229,1115r114,-36l453,1037,561,988,666,933r96,-59l855,806r89,-74l1028,654r82,-86l1185,479r71,-93l1325,292r61,-96l1442,98,1492,xe" fillcolor="#d32966 [3204]" strokecolor="#d32966 [3204]" strokeweight="0">
              <v:path arrowok="t" o:connecttype="custom" o:connectlocs="2368550,0;2487613,85725;2601913,174625;2713038,266700;2817813,363538;2916238,466725;2998788,574675;2816225,657225;2609850,538163;2641600,774700;2463800,931863;2697163,976313;2790825,1193800;2906713,985838;3143250,963613;2979738,790575;3021013,604838;3070225,685800;3114675,768350;3151188,857250;3179763,952500;3201988,1052513;3209925,1143000;3209925,1246188;3201988,1357313;3181350,1473200;3157538,1598613;3125788,1725613;3087688,1862138;2114550,1862138;2100263,1720850;2352675,1509713;2030413,1439863;1906588,1135063;1739900,1417638;1412875,1439863;1631950,1687513;1587500,1862138;0,1862138;184150,1820863;363538,1770063;544513,1712913;719138,1646238;890588,1568450;1057275,1481138;1209675,1387475;1357313,1279525;1498600,1162050;1631950,1038225;1762125,901700;1881188,760413;1993900,612775;2103438,463550;2200275,311150;2289175,155575;2368550,0" o:connectangles="0,0,0,0,0,0,0,0,0,0,0,0,0,0,0,0,0,0,0,0,0,0,0,0,0,0,0,0,0,0,0,0,0,0,0,0,0,0,0,0,0,0,0,0,0,0,0,0,0,0,0,0,0,0,0,0"/>
            </v:shape>
            <v:shape id="Forma libre 848" o:spid="_x0000_s4115" style="position:absolute;left:23241;top:603;width:18113;height:16272;visibility:visible;mso-wrap-style:square;v-text-anchor:top" coordsize="1141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qwsEA&#10;AADcAAAADwAAAGRycy9kb3ducmV2LnhtbERPy2rCQBTdF/yH4QpuSjNRSpHUUUSQ1lVp1JLlJXOb&#10;BDN3wszk4d87i0KXh/Pe7CbTioGcbywrWCYpCOLS6oYrBZfz8WUNwgdkja1lUnAnD7vt7GmDmbYj&#10;f9OQh0rEEPYZKqhD6DIpfVmTQZ/Yjjhyv9YZDBG6SmqHYww3rVyl6Zs02HBsqLGjQ03lLe+NguID&#10;3fPp65hr1m786a52PPWFUov5tH8HEWgK/+I/96dWsH6N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hKsLBAAAA3AAAAA8AAAAAAAAAAAAAAAAAmAIAAGRycy9kb3du&#10;cmV2LnhtbFBLBQYAAAAABAAEAPUAAACGAwAAAAA=&#10;" path="m,l1141,509r,l1092,637r-40,129l1019,896r-25,129l993,1025,888,990,781,955r-7,-2l753,946r-8,-3l715,932r-16,-5l685,922r-16,-5l655,911r-17,-5l626,901,600,890r-11,-3l570,878r-11,-3l540,866r-10,-4l505,850r-7,-3l475,836r-10,-3l448,822r-11,-5l418,806r-7,-3l385,789r-7,-5l360,773r-9,-5l334,756r-9,-6l302,733r-5,-2l278,716r-7,-7l255,696r-8,-7l229,672r-3,-2l205,649r-6,-7l184,626r-7,-7l163,602r-6,-7l140,570r-3,-5l123,546r-6,-9l105,518r-3,-9l86,481,75,459r-3,-7l67,436,63,425,58,410,53,397,49,383,46,371,42,355,39,341,35,327,32,312,28,296,26,282,23,266,21,249,18,233,16,216,14,200,12,182,11,167,9,147,7,132,5,112,5,97,4,76,2,62,2,39,2,27,,xe" fillcolor="#d32966 [3204]" strokecolor="#d32966 [3204]" strokeweight="0">
              <v:path arrowok="t" o:connecttype="custom" o:connectlocs="1811338,808038;1733550,1011238;1617663,1422400;1576388,1627188;1239838,1516063;1195388,1501775;1135063,1479550;1087438,1463675;1039813,1446213;993775,1430338;935038,1408113;887413,1389063;841375,1368425;790575,1344613;738188,1322388;693738,1296988;652463,1274763;600075,1244600;557213,1219200;515938,1190625;471488,1160463;430213,1125538;392113,1093788;358775,1063625;315913,1019175;280988,982663;249238,944563;217488,896938;185738,852488;161925,808038;119063,728663;106363,692150;92075,650875;77788,608013;66675,563563;55563,519113;44450,469900;36513,422275;28575,369888;22225,317500;17463,265113;11113,209550;7938,153988;3175,98425;3175,42863" o:connectangles="0,0,0,0,0,0,0,0,0,0,0,0,0,0,0,0,0,0,0,0,0,0,0,0,0,0,0,0,0,0,0,0,0,0,0,0,0,0,0,0,0,0,0,0,0"/>
            </v:shape>
            <v:shape id="Forma libre 849" o:spid="_x0000_s4114" style="position:absolute;left:39274;top:31;width:7319;height:2445;visibility:visible;mso-wrap-style:square;v-text-anchor:top" coordsize="46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R58UA&#10;AADcAAAADwAAAGRycy9kb3ducmV2LnhtbESPQWvCQBSE74L/YXlCb7pRisToKiUirSiC2ktvz+wz&#10;Cc2+TbNbjf/eFQSPw8x8w8wWranEhRpXWlYwHEQgiDOrS84VfB9X/RiE88gaK8uk4EYOFvNuZ4aJ&#10;tlfe0+XgcxEg7BJUUHhfJ1K6rCCDbmBr4uCdbWPQB9nkUjd4DXBTyVEUjaXBksNCgTWlBWW/h3+j&#10;YJsuTXz6HKXrePW3s7vNSf7sN0q99dqPKQhPrX+Fn+0vrSB+n8D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dHnxQAAANwAAAAPAAAAAAAAAAAAAAAAAJgCAABkcnMv&#10;ZG93bnJldi54bWxQSwUGAAAAAAQABAD1AAAAigMAAAAA&#10;" path="m,l461,,399,75r-58,79l,xe" fillcolor="#d32966 [3204]" strokecolor="#d32966 [3204]" strokeweight="0">
              <v:path arrowok="t" o:connecttype="custom" o:connectlocs="0,0;731838,0;633413,119063;541338,244475;0,0" o:connectangles="0,0,0,0,0"/>
            </v:shape>
            <v:group id="Grupo 850" o:spid="_x0000_s4108" style="position:absolute;left:67262;top:19240;width:24130;height:38513" coordorigin="67262,19240" coordsize="24130,38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<v:shape id="Forma libre 851" o:spid="_x0000_s4113" style="position:absolute;left:90725;top:42275;width:667;height:3302;visibility:visible;mso-wrap-style:square;v-text-anchor:top" coordsize="42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pig8IA&#10;AADcAAAADwAAAGRycy9kb3ducmV2LnhtbESPQWsCMRSE74L/ITyhN80qtiyrUVQo9FSstvfn5rlZ&#10;3LyEJNXdf98UCj0OM/MNs972thN3CrF1rGA+K0AQ10633Cj4PL9OSxAxIWvsHJOCgSJsN+PRGivt&#10;HvxB91NqRIZwrFCBSclXUsbakMU4c544e1cXLKYsQyN1wEeG204uiuJFWmw5Lxj0dDBU307fVoHf&#10;h+NwPsavwTSlry966d7tUqmnSb9bgUjUp//wX/tNKyif5/B7Jh8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mKDwgAAANwAAAAPAAAAAAAAAAAAAAAAAJgCAABkcnMvZG93&#10;bnJldi54bWxQSwUGAAAAAAQABAD1AAAAhwMAAAAA&#10;" path="m42,r,208l21,180,7,148,,113,2,78,13,43,27,19,42,xe" filled="f" strokecolor="#a8d38c [1944]" strokeweight="0">
                <v:path arrowok="t" o:connecttype="custom" o:connectlocs="66675,0;66675,330200;33338,285750;11113,234950;0,179388;3175,123825;20638,68263;42863,30163;66675,0" o:connectangles="0,0,0,0,0,0,0,0,0"/>
              </v:shape>
              <v:shape id="Forma libre 852" o:spid="_x0000_s4112" style="position:absolute;left:78581;top:19240;width:12811;height:11573;visibility:visible;mso-wrap-style:square;v-text-anchor:top" coordsize="807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x0d8MA&#10;AADcAAAADwAAAGRycy9kb3ducmV2LnhtbESPUWvCQBCE3wv+h2MLvtWNglZSTylSUeqTtj9gya1J&#10;aG4v5q5n9Nf3BKGPw8x8wyxWvW1U5M7XTjSMRxkolsKZWkoN31+blzkoH0gMNU5Yw5U9rJaDpwXl&#10;xl3kwPEYSpUg4nPSUIXQ5oi+qNiSH7mWJXkn11kKSXYlmo4uCW4bnGTZDC3VkhYqanldcfFz/LUa&#10;Dufb9vpxQnwdn/exsT1+UoxaD5/79zdQgfvwH360d0bDfDqB+5l0BHD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x0d8MAAADcAAAADwAAAAAAAAAAAAAAAACYAgAAZHJzL2Rv&#10;d25yZXYueG1sUEsFBgAAAAAEAAQA9QAAAIgDAAAAAA==&#10;" path="m152,r84,21l325,50r93,35l512,125r98,46l709,220r98,52l807,424r-21,62l758,538r-36,49l681,627r-47,35l585,690r-54,21l475,723r-57,6l360,725,301,713,243,692,190,664,142,629,101,587,66,542,38,491,17,438,5,382,,325,4,267,16,208,35,152,59,108,86,68,117,31,152,xe" filled="f" strokecolor="#a8d38c [1944]" strokeweight="0">
                <v:path arrowok="t" o:connecttype="custom" o:connectlocs="241300,0;374650,33338;515938,79375;663575,134938;812800,198438;968375,271463;1125538,349250;1281113,431800;1281113,673100;1247775,771525;1203325,854075;1146175,931863;1081088,995363;1006475,1050925;928688,1095375;842963,1128713;754063,1147763;663575,1157288;571500,1150938;477838,1131888;385763,1098550;301625,1054100;225425,998538;160338,931863;104775,860425;60325,779463;26988,695325;7938,606425;0,515938;6350,423863;25400,330200;55563,241300;93663,171450;136525,107950;185738,49213;241300,0" o:connectangles="0,0,0,0,0,0,0,0,0,0,0,0,0,0,0,0,0,0,0,0,0,0,0,0,0,0,0,0,0,0,0,0,0,0,0,0"/>
              </v:shape>
              <v:shape id="Forma libre 853" o:spid="_x0000_s4111" style="position:absolute;left:89836;top:50180;width:1556;height:7573;visibility:visible;mso-wrap-style:square;v-text-anchor:top" coordsize="98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DeMYA&#10;AADcAAAADwAAAGRycy9kb3ducmV2LnhtbESPQWsCMRCF7wX/Qxiht5pVscrWKKII216KWpDepptx&#10;s7qZLEmq2/76plDo8fHmfW/efNnZRlzJh9qxguEgA0FcOl1zpeDtsH2YgQgRWWPjmBR8UYDlonc3&#10;x1y7G+/ouo+VSBAOOSowMba5lKE0ZDEMXEucvJPzFmOSvpLa4y3BbSNHWfYoLdacGgy2tDZUXvaf&#10;Nr2xIT8tPujle300xXl4nLy/7p6Vuu93qycQkbr4f/yXLrSC2WQMv2MSAe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9DeMYAAADcAAAADwAAAAAAAAAAAAAAAACYAgAAZHJz&#10;L2Rvd25yZXYueG1sUEsFBgAAAAAEAAQA9QAAAIsDAAAAAA==&#10;" path="m,l32,3r31,7l98,23r,454l74,322,41,162,,xe" filled="f" strokecolor="#a8d38c [1944]" strokeweight="0">
                <v:path arrowok="t" o:connecttype="custom" o:connectlocs="0,0;50800,4763;100013,15875;155575,36513;155575,757238;117475,511175;65088,257175;0,0" o:connectangles="0,0,0,0,0,0,0,0"/>
              </v:shape>
              <v:shape id="Forma libre 854" o:spid="_x0000_s4110" style="position:absolute;left:67262;top:21336;width:7350;height:7000;visibility:visible;mso-wrap-style:square;v-text-anchor:top" coordsize="463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95cIA&#10;AADcAAAADwAAAGRycy9kb3ducmV2LnhtbESPUWvCMBSF3wf7D+EKe5tpSxWpRpGBsEdX/QGX5tp0&#10;a25qkmndr18EwcfDOec7nNVmtL24kA+dYwX5NANB3DjdcavgeNi9L0CEiKyxd0wKbhRgs359WWGl&#10;3ZW/6FLHViQIhwoVmBiHSsrQGLIYpm4gTt7JeYsxSd9K7fGa4LaXRZbNpcWO04LBgT4MNT/1r1WQ&#10;nf/O7Pf5zuem/K6pL4ZjWSj1Nhm3SxCRxvgMP9qfWsFiVsL9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/3lwgAAANwAAAAPAAAAAAAAAAAAAAAAAJgCAABkcnMvZG93&#10;bnJldi54bWxQSwUGAAAAAAQABAD1AAAAhwMAAAAA&#10;" path="m283,r,l327,23r38,30l399,88r26,38l444,168r14,46l463,261r,47l454,355r-17,48l416,441,280,371,140,310,,259r,l68,187r70,-66l208,56,283,xe" filled="f" strokecolor="#a8d38c [1944]" strokeweight="0">
                <v:path arrowok="t" o:connecttype="custom" o:connectlocs="449263,0;449263,0;519113,36513;579438,84138;633413,139700;674688,200025;704850,266700;727075,339725;735013,414338;735013,488950;720725,563563;693738,639763;660400,700088;444500,588963;222250,492125;0,411163;0,411163;107950,296863;219075,192088;330200,88900;449263,0" o:connectangles="0,0,0,0,0,0,0,0,0,0,0,0,0,0,0,0,0,0,0,0,0"/>
              </v:shape>
              <v:shape id="Forma libre 855" o:spid="_x0000_s4109" style="position:absolute;left:82597;top:34305;width:5668;height:6350;visibility:visible;mso-wrap-style:square;v-text-anchor:top" coordsize="35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cUcYA&#10;AADcAAAADwAAAGRycy9kb3ducmV2LnhtbESPQWvCQBSE70L/w/IKvUjdWFBCdBUpLQbxUi14fWaf&#10;STD7Nt3dJum/d4WCx2FmvmGW68E0oiPna8sKppMEBHFhdc2lgu/j52sKwgdkjY1lUvBHHtarp9ES&#10;M217/qLuEEoRIewzVFCF0GZS+qIig35iW+LoXawzGKJ0pdQO+wg3jXxLkrk0WHNcqLCl94qK6+HX&#10;KOh+xsddvt2n4/Mp7z766XZTupNSL8/DZgEi0BAe4f92rhWksxnc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VcUcYAAADcAAAADwAAAAAAAAAAAAAAAACYAgAAZHJz&#10;L2Rvd25yZXYueG1sUEsFBgAAAAAEAAQA9QAAAIsDAAAAAA==&#10;" path="m149,r44,5l233,19r36,19l301,66r24,32l343,133r10,38l357,211r-5,41l338,292r-21,35l290,358r-31,23l224,400,161,290,91,183,14,82,,63,32,37,69,17,109,5,149,xe" filled="f" strokecolor="#a8d38c [1944]" strokeweight="0">
                <v:path arrowok="t" o:connecttype="custom" o:connectlocs="236538,0;306388,7938;369888,30163;427038,60325;477838,104775;515938,155575;544513,211138;560388,271463;566738,334963;558800,400050;536575,463550;503238,519113;460375,568325;411163,604838;355600,635000;255588,460375;144463,290513;22225,130175;0,100013;50800,58738;109538,26988;173038,7938;236538,0" o:connectangles="0,0,0,0,0,0,0,0,0,0,0,0,0,0,0,0,0,0,0,0,0,0,0"/>
              </v:shape>
            </v:group>
            <v:shape id="Forma libre 856" o:spid="_x0000_s4107" style="position:absolute;left:45100;top:13319;width:46292;height:15160;visibility:visible;mso-wrap-style:square;v-text-anchor:top" coordsize="2916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c38MA&#10;AADcAAAADwAAAGRycy9kb3ducmV2LnhtbESP0WoCMRRE34X+Q7iFvkjNWnCxW6NYi+Cjdf2Ay+Z2&#10;s3VzsyRR4983gtDHYWbOMItVsr24kA+dYwXTSQGCuHG641bBsd6+zkGEiKyxd0wKbhRgtXwaLbDS&#10;7srfdDnEVmQIhwoVmBiHSsrQGLIYJm4gzt6P8xZjlr6V2uM1w20v34qilBY7zgsGB9oYak6Hs1Xw&#10;Lqenz9v2t/a7/bp3pk7l+Csp9fKc1h8gIqX4H360d1rBfFbC/Uw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9c38MAAADcAAAADwAAAAAAAAAAAAAAAACYAgAAZHJzL2Rv&#10;d25yZXYueG1sUEsFBgAAAAAEAAQA9QAAAIgDAAAAAA==&#10;" path="m1602,r109,l1817,9r133,19l2081,58r128,37l2336,138r122,51l2579,245r117,59l2808,369r108,68l2916,645r-84,-43l2750,560r-84,-41l2584,483r-80,-34l2427,422r-75,-25l2280,378r-66,-14l2149,355r-57,-2l2015,362r-74,14l1871,399r-68,30l1740,465r-63,40l1618,551r-58,49l1504,652r-54,56l1396,764r-92,-30l1213,710r-88,-19l1038,675,956,665r-81,-6l802,659r-70,4l668,672r-58,15l559,706r-43,25l460,771r-49,39l367,845r-37,31l299,906r-26,28l217,920r-56,-4l105,920,52,934,,955,9,897,19,834,35,782,59,729,94,675r44,-56l192,563r60,-54l320,453r75,-54l475,346r88,-49l654,248r96,-45l849,161,952,124,1057,89,1165,61,1274,37,1384,18,1492,5,1602,xe" fillcolor="#70b344 [3208]" strokecolor="#70b344 [3208]" strokeweight="0">
              <v:path arrowok="t" o:connecttype="custom" o:connectlocs="2716213,0;3095625,44450;3506788,150813;3902075,300038;4279900,482600;4629150,693738;4495800,955675;4232275,823913;3975100,712788;3733800,630238;3514725,577850;3321050,560388;3081338,596900;2862263,681038;2662238,801688;2476500,952500;2301875,1123950;2070100,1165225;1785938,1096963;1517650,1055688;1273175,1046163;1060450,1066800;887413,1120775;730250,1223963;582613,1341438;474663,1438275;344488,1460500;166688,1460500;0,1516063;30163,1323975;93663,1157288;219075,982663;400050,808038;627063,633413;893763,471488;1190625,322263;1511300,196850;1849438,96838;2197100,28575;2543175,0" o:connectangles="0,0,0,0,0,0,0,0,0,0,0,0,0,0,0,0,0,0,0,0,0,0,0,0,0,0,0,0,0,0,0,0,0,0,0,0,0,0,0,0"/>
            </v:shape>
            <v:shape id="Forma libre 857" o:spid="_x0000_s4106" style="position:absolute;left:71755;top:18923;width:19637;height:31623;visibility:visible;mso-wrap-style:square;v-text-anchor:top" coordsize="1237,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Z38YA&#10;AADcAAAADwAAAGRycy9kb3ducmV2LnhtbESPQWvCQBSE74X+h+UVvBTdWKiGNBspgapQLyYqHh/Z&#10;1yQ0+zZkV03/fVco9DjMzDdMuhpNJ640uNaygvksAkFcWd1yreBQfkxjEM4ja+wsk4IfcrDKHh9S&#10;TLS98Z6uha9FgLBLUEHjfZ9I6aqGDLqZ7YmD92UHgz7IoZZ6wFuAm06+RNFCGmw5LDTYU95Q9V1c&#10;jILP+SU6lccuft7s6vOOiny7XudKTZ7G9zcQnkb/H/5rb7WC+HUJ9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YZ38YAAADcAAAADwAAAAAAAAAAAAAAAACYAgAAZHJz&#10;L2Rvd25yZXYueG1sUEsFBgAAAAAEAAQA9QAAAIsDAAAAAA==&#10;" path="m413,r52,2l523,9r59,11l547,51,516,88r-27,40l465,172r-19,56l434,287r-4,58l435,402r12,56l468,511r28,51l531,607r41,42l620,684r53,28l731,733r59,12l848,749r57,-6l961,731r54,-21l1064,682r47,-35l1152,607r36,-49l1216,506r21,-62l1237,1471r-15,19l1208,1514r-11,35l1195,1584r7,35l1216,1651r21,28l1237,1992r-35,-13l1171,1972r-32,-3l1141,1971r-37,-123l1064,1726r-47,-121l965,1485,907,1369r35,-19l973,1327r27,-31l1021,1261r14,-40l1040,1180r-4,-40l1026,1102r-18,-35l984,1035r-32,-28l916,988,876,974r-44,-5l792,974r-40,12l715,1006r-32,26l697,1051,619,960,533,876,441,798,341,722,238,654,131,593r2,l154,555r17,-48l180,460r,-47l175,366,161,320,142,278,116,240,82,205,44,175,,152r,l61,110,126,76,192,46,262,23,336,9,413,xe" fillcolor="#70b344 [3208]" strokecolor="#70b344 [3208]" strokeweight="0">
              <v:path arrowok="t" o:connecttype="custom" o:connectlocs="738188,3175;923925,31750;819150,139700;738188,273050;688975,455613;690563,638175;742950,811213;842963,963613;984250,1085850;1160463,1163638;1346200,1189038;1525588,1160463;1689100,1082675;1828800,963613;1930400,803275;1963738,2335213;1917700,2403475;1897063,2514600;1930400,2620963;1963738,3162300;1858963,3130550;1811338,3128963;1689100,2740025;1531938,2357438;1495425,2143125;1587500,2057400;1643063,1938338;1644650,1809750;1600200,1693863;1511300,1598613;1390650,1546225;1257300,1546225;1135063,1597025;1106488,1668463;846138,1390650;541338,1146175;207963,941388;244475,881063;285750,730250;277813,581025;225425,441325;130175,325438;0,241300;96838,174625;304800,73025;533400,14288" o:connectangles="0,0,0,0,0,0,0,0,0,0,0,0,0,0,0,0,0,0,0,0,0,0,0,0,0,0,0,0,0,0,0,0,0,0,0,0,0,0,0,0,0,0,0,0,0,0"/>
            </v:shape>
            <v:shape id="Forma libre 858" o:spid="_x0000_s4105" style="position:absolute;top:33940;width:34734;height:34084;visibility:visible;mso-wrap-style:square;v-text-anchor:top" coordsize="2188,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ybgsMA&#10;AADcAAAADwAAAGRycy9kb3ducmV2LnhtbERPy2rCQBTdC/2H4Ra600lbLRodRUoVJYvS6AdcMjeP&#10;NnMnZMYk+vXOQujycN6rzWBq0VHrKssKXicRCOLM6ooLBefTbjwH4TyyxtoyKbiSg836abTCWNue&#10;f6hLfSFCCLsYFZTeN7GULivJoJvYhjhwuW0N+gDbQuoW+xBuavkWRR/SYMWhocSGPkvK/tKLUZDe&#10;+t/8K70e80XSyf37NrHf00Spl+dhuwThafD/4of7oBXMZ2FtOB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ybgsMAAADcAAAADwAAAAAAAAAAAAAAAACYAgAAZHJzL2Rv&#10;d25yZXYueG1sUEsFBgAAAAAEAAQA9QAAAIgDAAAAAA==&#10;" path="m1917,731l1338,2023r-150,28l1034,2075,1632,736r143,2l1917,731xm2188,698l1628,1948r-59,19l1506,1984,2074,715r114,-17xm1190,673r96,23l652,2116r-110,8l1190,673xm823,528r61,32l945,588r56,24l1059,633,386,2135r-82,3l229,2142r-70,3l100,2147,823,528xm461,285r79,61l,1553,,1317,461,285xm157,r95,98l353,192,,981,,350,157,xe" fillcolor="#fad088 [1942]" strokecolor="#fbd177" strokeweight="0">
              <v:path arrowok="t" o:connecttype="custom" o:connectlocs="3043238,1160463;2124075,3211513;1885950,3255963;1641475,3294063;2590800,1168400;2817813,1171575;3043238,1160463;3473450,1108075;2584450,3092450;2490788,3122613;2390775,3149600;3292475,1135063;3473450,1108075;1889125,1068388;2041525,1104900;1035050,3359150;860425,3371850;1889125,1068388;1306513,838200;1403350,889000;1500188,933450;1589088,971550;1681163,1004888;612775,3389313;482600,3394075;363538,3400425;252413,3405188;158750,3408363;1306513,838200;731838,452438;857250,549275;0,2465388;0,2090738;731838,452438;249238,0;400050,155575;560388,304800;0,1557338;0,555625;249238,0" o:connectangles="0,0,0,0,0,0,0,0,0,0,0,0,0,0,0,0,0,0,0,0,0,0,0,0,0,0,0,0,0,0,0,0,0,0,0,0,0,0,0,0"/>
              <o:lock v:ext="edit" verticies="t"/>
            </v:shape>
            <v:shape id="Forma libre 859" o:spid="_x0000_s4104" style="position:absolute;top:31;width:91392;height:68025;visibility:visible;mso-wrap-style:square;v-text-anchor:top" coordsize="5757,4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dyMYA&#10;AADcAAAADwAAAGRycy9kb3ducmV2LnhtbESPT2sCMRTE7wW/Q3iF3mq2QouuRhGxUJEe6j88PjbP&#10;zWLysm6iu/XTN4VCj8PM/IaZzDpnxY2aUHlW8NLPQBAXXldcKtht35+HIEJE1mg9k4JvCjCb9h4m&#10;mGvf8hfdNrEUCcIhRwUmxjqXMhSGHIa+r4mTd/KNw5hkU0rdYJvgzspBlr1JhxWnBYM1LQwV583V&#10;KTja+2G/vs/Ly7Jdr+xi+3k22Uipp8duPgYRqYv/4b/2h1YwfB3B75l0BO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bdyMYAAADcAAAADwAAAAAAAAAAAAAAAACYAgAAZHJz&#10;L2Rvd25yZXYueG1sUEsFBgAAAAAEAAQA9QAAAIsDAAAAAA==&#10;" path="m2074,2851r,l1506,4120r-82,21l1338,4159,1917,2867r-11,2l1992,2862r82,-11xm1286,2832r117,19l1522,2865r119,7l1632,2872,1034,4211r-129,16l778,4241r-126,11l1286,2832xm2247,2821r-12,77l2224,2975r-8,79l2207,3133r-9,78l2188,3288r-11,79l2161,3442r-15,75l2123,3591r-25,70l2067,3727r-37,65l1987,3851r-51,58l1877,3960r-49,35l1768,4026r-66,30l1628,4084,2188,2834r59,-13xm1041,2762r74,26l1190,2809,542,4260r-81,6l386,4271,1059,2769r-18,-7xm823,2664r,l823,2664r,xm535,2479r92,66l723,2608r100,56l100,4283r-39,l28,4285r-28,l,3689,540,2482r-5,-3xm346,2323r59,53l467,2426r-6,-5l,3453,,3117,353,2328r-7,-5xm,1958r77,89l157,2136r,l,2486,,1958xm5151,631r-30,5l5095,645r-24,17l5050,683r-16,27l5025,739r-2,28l5027,797r10,26l5053,848r21,21l5102,884r28,9l5160,895r29,-4l5216,881r24,-16l5261,844r16,-28l5286,788r1,-29l5284,731r-11,-28l5258,678r-23,-19l5209,643r-28,-10l5151,631xm3842,564r-28,4l3786,578r-24,16l3743,615r-16,26l3718,671r-3,30l3720,729r10,28l3746,781r21,19l3793,816r30,9l3853,828r28,-5l3909,813r24,-16l3952,776r16,-26l3979,720r1,-30l3975,662r-10,-26l3949,612r-21,-21l3902,575r-30,-9l3842,564xm4758,391r-30,6l4702,407r-25,16l4656,444r-15,26l4632,500r-2,29l4634,557r10,28l4660,608r23,21l4709,645r28,9l4767,655r29,-3l4822,641r25,-15l4868,605r16,-27l4892,549r2,-30l4891,491r-11,-28l4864,439r-21,-20l4817,404r-29,-9l4758,391xm4244,388r-30,5l4188,404r-24,15l4143,440r-16,27l4118,496r-1,30l4120,554r11,26l4146,605r21,21l4195,641r28,9l4253,652r30,-4l4309,638r24,-16l4354,601r16,-26l4379,545r1,-30l4377,488r-11,-28l4351,435r-23,-19l4302,400r-28,-9l4244,388xm5478,295r-28,4l5422,309r-25,16l5378,346r-16,26l5352,402r-2,30l5355,460r11,28l5382,512r21,19l5429,547r29,9l5488,559r28,-5l5544,543r25,-15l5588,507r16,-26l5612,451r4,-28l5610,393r-10,-26l5584,342r-21,-21l5537,306r-30,-9l5478,295xm3433,253r-28,4l3377,267r-24,16l3334,306r-16,26l3309,360r-3,30l3311,419r11,27l3337,470r21,21l3384,507r30,8l3444,517r28,-3l3500,503r24,-17l3543,465r16,-26l3568,411r3,-30l3566,351r-10,-26l3540,300r-21,-21l3493,264r-30,-9l3433,253xm3889,134r-28,4l3834,148r-25,18l3790,187r-16,26l3764,241r-2,30l3767,300r11,27l3793,351r21,21l3841,388r29,9l3900,398r28,-3l3956,384r24,-15l4000,346r15,-26l4024,292r3,-30l4022,232r-10,-26l3996,182r-21,-21l3949,147r-30,-11l3889,134xm5060,77r-30,3l5004,91r-24,15l4959,129r-16,26l4934,183r-1,30l4936,243r11,26l4962,293r23,21l5011,328r28,11l5069,341r30,-6l5125,327r24,-18l5170,288r16,-26l5195,234r1,-30l5193,175r-11,-27l5167,124r-21,-21l5120,87r-30,-9l5060,77xm3374,r21,l3405,22r16,21l3440,61r25,14l3493,84r30,3l3552,82r26,-11l3603,56r21,-21l3640,8r3,-8l4134,r,33l4143,64r16,28l4183,117r28,17l4241,143r29,2l4298,141r28,-10l4351,115r21,-21l4387,68r9,-35l4398,r131,l4529,1r-9,30l4517,61r5,28l4532,117r16,24l4569,161r26,15l4625,185r30,4l4683,183r28,-10l4735,157r19,-21l4770,110r9,-28l4782,54r-3,-28l4770,r566,l5352,19r19,17l5394,49r31,10l5457,61r29,-5l5514,43r25,-19l5560,r197,l5757,7r-26,5l5707,24r-21,16l5666,59r-14,25l5644,113r-4,30l5645,171r11,28l5672,222r21,21l5719,258r19,7l5757,269r,463l5743,720r-17,-9l5696,703r-28,-2l5638,704r-26,11l5588,731r-21,22l5551,779r-9,28l5541,837r3,28l5555,893r15,25l5591,937r26,16l5647,963r30,2l5707,960r26,-11l5757,933r,341l5649,1206r-112,-65l5420,1082r-121,-56l5177,975,5050,932,4922,895,4791,865,4658,846r-63,-5l4531,837r10,-35l4541,769r-9,-31l4517,708r-23,-25l4464,664r-29,-9l4405,654r-30,3l4349,668r-24,15l4304,704r-16,27l4279,760r-2,30l4281,820r12,26l4323,844r-154,19l4015,895r-150,42l3868,937r-5,-28l3853,883r-18,-23l3814,841r-24,-16l3760,816r-30,-2l3702,818r-27,10l3650,844r-19,23l3615,893r-10,33l3605,961r7,34l3629,1024r9,-3l3507,1080r-121,63l3381,1108r,l3374,1071r,l3369,1036r,-1l3362,1000r,l3391,989r27,-15l3439,951r17,-28l3465,895r2,-30l3463,835r-10,-26l3437,785r-21,-21l3388,748r-24,-7l3337,738r-26,1l3311,739r-3,-22l3306,711r-2,-15l3302,689r-3,-20l3299,666r-4,-21l3294,640r-2,-18l3292,615r-4,-17l3288,594r-3,-23l3285,566r-2,-17l3281,543r,-17l3280,521r-2,-21l3278,496r-2,-19l3276,472r,-18l3276,449r-2,-21l3274,426r,-19l3274,400r,-16l3274,377r,-19l3274,356r2,-21l3276,330r2,-16l3278,307r2,-17l3280,286r3,-21l3283,260r4,-15l3287,239r3,-17l3292,218r3,-21l3297,192r4,-16l3302,171r4,-16l3308,150r7,-19l3316,126r6,-16l3323,103r6,-14l3332,84r9,-20l3341,61r9,-16l3353,38r7,-14l3364,19,3374,xe" fillcolor="#f7b239 [3206]" strokecolor="#f7b239 [3206]" strokeweight="0">
              <v:path arrowok="t" o:connecttype="custom" o:connectlocs="3292475,4525963;1035050,6750050;3455988,5345113;2979738,6286500;1889125,4459288;1306513,4229100;0,5856288;560388,3695700;8129588,1009650;8021638,1346200;8377238,1295400;8177213,1001713;5905500,1157288;6243638,1265238;6194425,912813;7353300,793750;7613650,1035050;7721600,696913;6577013,698500;6704013,1031875;6948488,774700;8607425,490538;8577263,842963;8909050,715963;5449888,401638;5273675,708025;5624513,738188;5497513,404813;5972175,430213;6280150,609600;6310313,255588;7847013,246063;8047038,541338;8226425,234950;5430838,68263;5778500,12700;6778625,230188;7189788,1588;7389813,300038;7572375,0;8793163,38100;8959850,179388;9139238,1162050;8812213,1236663;9012238,1531938;8218488,1547813;7194550,1171575;6832600,1117600;6135688,1487488;5876925,1298575;5775325,1620838;5337175,1587500;5481638,1284288;5248275,1128713;5219700,949325;5203825,787400;5197475,609600;5207000,454025;5240338,279400;5289550,133350" o:connectangles="0,0,0,0,0,0,0,0,0,0,0,0,0,0,0,0,0,0,0,0,0,0,0,0,0,0,0,0,0,0,0,0,0,0,0,0,0,0,0,0,0,0,0,0,0,0,0,0,0,0,0,0,0,0,0,0,0,0,0,0"/>
              <o:lock v:ext="edit" verticies="t"/>
            </v:shape>
            <v:shape id="Forma libre 860" o:spid="_x0000_s4103" style="position:absolute;top:31;width:91392;height:68549;visibility:visible;mso-wrap-style:square;v-text-anchor:top" coordsize="5757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/CMMA&#10;AADcAAAADwAAAGRycy9kb3ducmV2LnhtbERPXWvCMBR9H+w/hDvYy1hTBxapRukGahk4mCs+X5q7&#10;pqy5KU209d+bh4GPh/O92ky2ExcafOtYwSxJQRDXTrfcKKh+tq8LED4ga+wck4IredisHx9WmGs3&#10;8jddjqERMYR9jgpMCH0upa8NWfSJ64kj9+sGiyHCoZF6wDGG206+pWkmLbYcGwz29GGo/juerYL3&#10;025XmtLMu8Ps5ctV+6I3n4VSz09TsQQRaAp38b+71AoWWZ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O/CMMAAADcAAAADwAAAAAAAAAAAAAAAACYAgAAZHJzL2Rv&#10;d25yZXYueG1sUEsFBgAAAAAEAAQA9QAAAIgDAAAAAA==&#10;" path="m5750,4248r7,40l5757,4318r-187,l5750,4248xm5610,3661r30,113l5668,3884r25,107l5715,4091r21,94l5389,4318r-1496,l5610,3661xm5453,3176r51,138l5551,3458r44,147l3818,4283r43,-129l3896,4021r30,-135l3949,3748r-2,4l5453,3176xm5191,2699r42,49l5275,2807r40,67l5355,2949r39,81l5431,3115,3956,3680r,l3961,3587r2,-94l3959,3390r-12,-105l3930,3180,5191,2699xm4560,2479r79,3l4716,2489r75,11l4866,2516r72,22l5006,2568r66,37l5137,2650,3916,3117r,l3881,2991r-42,-124l3788,2745r694,-264l4560,2479xm3634,2449r86,23l3807,2488r91,7l3993,2498r94,-2l4183,2493r96,-5l3762,2685r-61,-121l3634,2449xm778,1321r36,4l849,1332r35,12l921,1365r33,25l982,1419r23,34l1022,1491r14,49l1040,1591r-7,50l1017,1690r-21,39l970,1762r-33,30l902,1814r-39,18l821,1842r-43,4l741,1844r-37,-9l669,1823r-36,-19l601,1778r-28,-30l549,1715r-18,-37l517,1627r-3,-50l521,1526r15,-49l559,1439r26,-34l617,1376r35,-23l692,1335r42,-10l778,1321xm778,1314r-46,4l688,1328r-40,18l612,1370r-32,30l552,1435r-23,39l514,1524r-7,53l510,1629r14,51l543,1718r23,35l596,1785r33,26l667,1830r35,14l739,1851r39,4l821,1849r44,-10l905,1821r37,-24l975,1769r28,-35l1024,1694r17,-51l1048,1591r-5,-53l1029,1488r-17,-39l987,1414r-28,-30l924,1358r-36,-21l851,1325r-37,-9l778,1314xm778,930r68,3l914,944r66,17l1043,986r67,35l1172,1061r56,47l1277,1161r44,59l1359,1283r30,68l1412,1421r14,72l1433,1566r-2,72l1421,1710r-20,71l1375,1851r-35,68l1298,1981r-49,57l1193,2089r-59,44l1069,2169r-70,30l928,2220r-75,14l778,2238r-74,-4l633,2222r-70,-19l494,2154r-71,-55l351,2038r-71,-64l206,1905r-23,-42l164,1818r-22,-72l128,1675r-7,-72l124,1529r9,-71l152,1386r26,-68l213,1250r44,-63l306,1129r54,-51l421,1035r65,-37l554,968r72,-21l701,935r77,-5xm126,183r31,2l187,196r31,19l243,241r17,31l269,307r,37l259,379r-18,28l220,430r-26,16l166,458r-31,3l105,460,73,449,45,433,21,409,3,381,,383,,262r3,2l21,238,42,215,68,199,96,189r30,-6xm1167,101r33,4l1234,115r7,5l1249,124r-1,138l1255,400r-28,14l1197,423r-30,3l1132,423r-31,-11l1073,397r-25,-21l1029,351r-14,-30l1006,290r-1,-32l1008,229r11,-32l1038,166r26,-28l1094,119r35,-13l1167,101xm152,28r51,8l252,52r40,23l328,103r32,33l386,175r21,42l419,262r7,45l425,353r-9,45l400,442r-23,42l349,522r-34,30l278,578r-42,20l192,612r-45,5l101,617,56,608,10,592,3,589r-1,l,592,,391r19,27l42,440r28,18l100,467r31,3l164,467r32,-13l224,437r24,-25l266,383r10,-37l278,307r-9,-36l255,245,238,222,217,203,190,189,159,178r-31,-3l98,180,68,190,42,206,17,227,,253,,54r2,3l51,38r50,-9l152,28xm,l1255,r-6,115l1235,108,1202,98r-35,-4l1127,98r-37,14l1059,133r-28,28l1012,194r-13,33l996,258r2,34l1006,325r16,30l1043,381r25,21l1097,419r33,11l1167,433r30,-1l1227,423r28,-14l1267,536r19,126l1314,786r35,123l1389,1021r51,108l1497,1238r65,103l1635,1440r77,98l1793,1629r85,88l1967,1799r90,75l1983,1905r-71,35l1838,1979r-72,40l1695,2061r-74,42l1550,2143r-74,40l1403,2220r-73,33l1255,2283r-76,23l1103,2323r-77,11l947,2337r-79,-7l786,2313r-45,-16l692,2276r-51,-26l589,2218r63,16l713,2243r65,3l854,2241r76,-12l1003,2206r70,-30l1137,2140r62,-46l1255,2043r48,-57l1347,1923r37,-70l1410,1783r18,-72l1438,1640r4,-74l1435,1493r-14,-74l1396,1348r-30,-69l1328,1215r-44,-60l1234,1103r-58,-47l1115,1014r-68,-35l982,954,916,937,847,925r-69,-4l699,926r-75,14l550,961r-68,30l416,1028r-61,45l299,1124r-49,58l206,1245r-35,69l145,1384r-19,72l115,1529r-1,74l119,1676r16,72l157,1820r30,68l93,1793,,1697,,596r,l7,599r40,14l89,622r40,4l180,622r47,-12l273,591r42,-27l351,531r32,-40l407,446r18,-46l433,355r,-48l428,260,414,215,393,171,367,133,334,98,297,68,253,45,204,28,152,21r-51,l49,31,,49,,xe" fillcolor="#74d8d8 [1941]" stroked="f" strokeweight="0">
              <v:path arrowok="t" o:connecttype="custom" o:connectlocs="8997950,6165850;8737600,5260975;6265863,5956300;8621713,4945063;8240713,4284663;8051800,4135438;7239000,3935413;6792913,3949700;1462088,2166938;1614488,2682875;1176338,2927350;820738,2582863;1098550,2119313;920750,2222500;898525,2782888;1373188,2919413;1655763,2441575;1292225,2089150;1860550,1684338;2274888,2486025;1893888,3316288;1004888,3527425;260350,2886075;338138,1984375;1112838,1484313;427038,487363;166688,730250;33338,377825;1970088,190500;1747838,654050;1617663,312738;400050,82550;674688,560388;304800,971550;0,620713;355600,693738;344488,322263;0,401638;1982788,182563;1606550,307975;1741488,665163;2085975,1247775;2846388,2586038;2690813,3271838;1751013,3687763;935038,3521075;1804988,3397250;2282825,2603500;1958975,1751013;1109663,1470025;327025,1976438;249238,2889250;141288,987425;646113,708025;530225,155575;0,0" o:connectangles="0,0,0,0,0,0,0,0,0,0,0,0,0,0,0,0,0,0,0,0,0,0,0,0,0,0,0,0,0,0,0,0,0,0,0,0,0,0,0,0,0,0,0,0,0,0,0,0,0,0,0,0,0,0,0,0"/>
              <o:lock v:ext="edit" verticies="t"/>
            </v:shape>
            <v:shape id="Forma libre 861" o:spid="_x0000_s4102" style="position:absolute;top:23780;width:91392;height:44800;visibility:visible;mso-wrap-style:square;v-text-anchor:top" coordsize="5757,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RpsUA&#10;AADcAAAADwAAAGRycy9kb3ducmV2LnhtbESP3WrCQBSE7wu+w3IEb4puLDTa1FXEIuhd/HmAY/Y0&#10;m5o9G7KriX36bqHQy2FmvmEWq97W4k6trxwrmE4SEMSF0xWXCs6n7XgOwgdkjbVjUvAgD6vl4GmB&#10;mXYdH+h+DKWIEPYZKjAhNJmUvjBk0U9cQxy9T9daDFG2pdQtdhFua/mSJKm0WHFcMNjQxlBxPd6s&#10;gnRvnvnD6n13ec1n+W399XbJv5UaDfv1O4hAffgP/7V3WsE8nc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5GmxQAAANwAAAAPAAAAAAAAAAAAAAAAAJgCAABkcnMv&#10;ZG93bnJldi54bWxQSwUGAAAAAAQABAD1AAAAigMAAAAA&#10;" path="m,201r68,70l136,341r68,68l274,474r68,61l411,593r68,52l545,694r65,41l671,770r59,27l786,817r82,17l947,841r79,-3l1103,827r76,-17l1255,787r75,-30l1403,724r73,-37l1550,647r71,-40l1695,565r71,-42l1838,483r74,-39l1983,409r74,-31l2133,437r79,55l2289,542r77,44l2439,624r74,32l2582,680r67,20l2595,736r-51,39l2497,811r-42,39l2418,887r-26,35l2355,981r-29,63l2299,1110r-21,70l2261,1252r-14,73l2135,1346r-117,16l1899,1373r-122,5l1655,1378r-123,-7l1410,1357r-122,-21l1171,1308r-116,-37l945,1228,833,1173,725,1112,620,1044,519,972,423,894,330,813,241,728,157,640,77,551,,462,,201xm3638,r71,l3788,6r80,8l3954,30r86,17l4129,72r91,28l4312,131r91,37l4496,208r91,44l4676,301r89,51l4849,409r82,60l5009,532r76,68l5154,670r63,75l5296,848r72,109l5431,1070r57,116l5541,1304r45,121l5626,1548r35,120l5693,1789r26,120l5740,2027r17,113l5757,2792r-7,-40l5570,2822r-181,l5736,2689r-21,-94l5693,2495r-25,-107l5640,2278r-30,-113l3893,2822r-87,l3818,2787,5595,2109r-44,-147l5504,1818r-51,-138l3947,2256r9,-72l5431,1619r-37,-85l5355,1453r-40,-75l5275,1311r-42,-59l5191,1203,3930,1684r-14,-63l5137,1154r-65,-45l5006,1072r-68,-30l4866,1020r-75,-16l4716,993r-77,-7l4560,983r-78,2l3788,1249r-26,-60l4279,992r-96,5l4087,1000r-96,2l3898,999r-91,-7l3720,976r-86,-23l3571,855r-64,-91l3440,679r-70,-79l3367,544r-14,-52l3327,441r-33,-47l3250,352r-49,-35l3145,287r-31,-12l3140,247r31,-30l3208,186r44,-35l3301,112r56,-40l3400,47r49,-19l3507,14,3570,4,3638,xe" fillcolor="#2fa9a9 [3205]" stroked="f" strokeweight="0">
              <v:path arrowok="t" o:connecttype="custom" o:connectlocs="215900,541338;542925,849313;865188,1101725;1158875,1265238;1503363,1335088;1871663,1285875;2227263,1149350;2573338,963613;2917825,766763;3265488,600075;3633788,860425;3989388,1041400;4119563,1168400;3897313,1349375;3738563,1557338;3616325,1873250;3389313,2136775;2820988,2187575;2238375,2154238;1674813,2017713;1150938,1765300;671513,1419225;249238,1016000;0,319088;6013450,9525;6413500,74613;6845300,207963;7281863,400050;7697788,649288;8072438,952500;8407400,1346200;8712200,1882775;8931275,2457450;9078913,3030538;9139238,4432300;8555038,4479925;9037638,3960813;8905875,3436938;6061075,4424363;8737600,2886075;6280150,3467100;8501063,2306638;8307388,1987550;6216650,2573338;7947025,1701800;7605713,1593850;7239000,1560513;5972175,1887538;6488113,1587500;6043613,1574800;5668963,1357313;5349875,952500;5281613,700088;5081588,503238;4984750,392113;5162550,239713;5397500,74613;5667375,6350" o:connectangles="0,0,0,0,0,0,0,0,0,0,0,0,0,0,0,0,0,0,0,0,0,0,0,0,0,0,0,0,0,0,0,0,0,0,0,0,0,0,0,0,0,0,0,0,0,0,0,0,0,0,0,0,0,0,0,0,0,0"/>
              <o:lock v:ext="edit" verticies="t"/>
            </v:shape>
            <v:shape id="Forma libre 862" o:spid="_x0000_s4101" style="position:absolute;top:31;width:91392;height:68549;visibility:visible;mso-wrap-style:square;v-text-anchor:top" coordsize="5757,4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YEcQA&#10;AADcAAAADwAAAGRycy9kb3ducmV2LnhtbESPQYvCMBSE74L/ITzBm6ZbQdyuUURcUG9aweujedt0&#10;t3kpTVarv94IgsdhZr5h5svO1uJCra8cK/gYJyCIC6crLhWc8u/RDIQPyBprx6TgRh6Wi35vjpl2&#10;Vz7Q5RhKESHsM1RgQmgyKX1hyKIfu4Y4ej+utRiibEupW7xGuK1lmiRTabHiuGCwobWh4u/4bxXs&#10;b/vd6mw264373XX5/XNyrtKJUsNBt/oCEagL7/CrvdUKZtM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2BHEAAAA3AAAAA8AAAAAAAAAAAAAAAAAmAIAAGRycy9k&#10;b3ducmV2LnhtbFBLBQYAAAAABAAEAPUAAACJAwAAAAA=&#10;" path="m2666,2183r16,49l2705,2278r29,42l2771,2358r42,32l2862,2416r49,17l2963,2440r53,l3068,2432r51,-16l3168,2393r45,-28l3257,2330r10,25l3285,2400r12,53l3301,2510r,63l3294,2641r-13,72l3264,2788r-23,79l3213,2947r-33,84l3143,3115r-42,84l3054,3285r-49,85l2949,3454r-57,83l2829,3617r-67,77l2694,3769r-73,72l2546,3907r-79,63l2387,4026r-84,52l2198,4133r-108,49l1980,4224r-114,36l1753,4292r-116,26l,4318r,-33l38,4285r51,-2l147,4281r68,-1l290,4276r82,-5l460,4266r92,-6l648,4252r100,-9l847,4234r104,-12l1054,4208r101,-14l1255,4176r96,-19l1445,4136r89,-23l1616,4087r79,-28l1763,4030r61,-34l1877,3960r59,-51l1987,3853r43,-61l2067,3729r30,-67l2123,3592r21,-71l2161,3446r14,-76l2188,3294r10,-79l2207,3138r9,-79l2224,2981r11,-77l2245,2828r16,-75l2277,2680r22,-70l2324,2542r31,-63l2392,2418r28,-37l2458,2341r46,-39l2555,2262r54,-40l2666,2183xm5757,1162r,112l5693,1232r1,-3l5710,1201r23,-23l5757,1162xm3730,814r30,2l3790,825r24,16l3835,860r18,23l3863,909r5,28l3746,977r-117,47l3612,995r-7,-34l3605,926r10,-33l3631,867r19,-23l3675,828r27,-10l3730,814xm5668,701r28,2l5726,711r17,9l5757,732r,201l5733,949r-26,11l5677,965r-30,-2l5617,953r-26,-16l5570,918r-15,-25l5544,865r-3,-28l5542,807r9,-28l5567,753r21,-22l5612,715r26,-11l5668,701xm4405,654r30,1l4464,664r30,19l4517,708r15,30l4541,769r,33l4531,837r-119,l4293,846r-12,-26l4277,790r2,-30l4288,731r16,-27l4325,683r24,-15l4375,657r30,-3xm5151,631r30,2l5209,643r26,16l5258,678r15,25l5284,731r3,28l5286,788r-9,28l5261,844r-21,21l5216,881r-27,10l5160,895r-30,-2l5102,884r-28,-15l5053,848r-16,-25l5027,797r-4,-30l5025,739r9,-29l5050,683r21,-21l5095,645r26,-9l5151,631xm3842,564r30,2l3902,575r26,16l3949,612r16,24l3975,662r5,28l3979,720r-11,30l3952,776r-19,21l3909,813r-28,10l3853,828r-30,-3l3793,816r-26,-16l3746,781r-16,-24l3720,729r-5,-28l3718,671r9,-30l3743,615r19,-21l3786,578r28,-10l3842,564xm4758,391r30,4l4817,404r26,15l4864,439r16,24l4891,491r3,28l4892,549r-8,29l4868,605r-21,21l4822,641r-26,11l4767,655r-30,-1l4709,645r-26,-16l4660,608r-16,-23l4634,557r-4,-28l4632,500r9,-30l4656,444r21,-21l4702,407r26,-10l4758,391xm4244,388r30,3l4302,400r26,16l4351,435r15,25l4377,488r3,27l4379,545r-9,30l4354,601r-21,21l4309,638r-26,10l4253,652r-30,-2l4195,641r-28,-15l4146,605r-15,-25l4120,554r-3,-28l4118,496r9,-29l4143,440r21,-21l4188,404r26,-11l4244,388xm5478,295r29,2l5537,306r26,15l5584,342r16,25l5610,393r6,30l5612,451r-8,30l5588,507r-19,21l5544,543r-28,11l5488,559r-30,-3l5429,547r-26,-16l5382,512r-16,-24l5355,460r-5,-28l5352,402r10,-30l5378,346r19,-21l5422,309r28,-10l5478,295xm3433,253r30,2l3493,264r26,15l3540,300r16,25l3566,351r5,30l3568,411r-9,28l3543,465r-19,21l3500,503r-28,11l3444,517r-30,-2l3384,507r-26,-16l3337,470r-15,-24l3311,419r-5,-29l3309,360r9,-28l3334,306r19,-23l3377,267r28,-10l3433,253xm3889,134r30,2l3949,147r26,14l3996,182r16,24l4022,232r5,30l4024,292r-9,28l4000,346r-20,23l3956,384r-28,11l3900,398r-30,-1l3841,388r-27,-16l3793,351r-15,-24l3767,300r-5,-29l3764,241r10,-28l3790,187r19,-21l3834,148r27,-10l3889,134xm5060,77r30,1l5120,87r26,16l5167,124r15,24l5193,175r3,29l5195,234r-9,28l5170,288r-21,21l5125,327r-26,8l5069,341r-30,-2l5011,328r-26,-14l4962,293r-15,-24l4936,243r-3,-30l4934,183r9,-28l4959,129r21,-23l5004,91r26,-11l5060,77xm5757,7r,262l5738,265r-19,-7l5693,243r-21,-21l5656,199r-11,-28l5640,143r4,-30l5652,84r14,-25l5686,40r21,-16l5731,12r26,-5xm5336,r224,l5539,24r-25,19l5486,56r-29,5l5425,59,5394,49,5371,36,5352,19,5336,xm4529,r241,l4779,26r3,28l4779,82r-9,28l4754,136r-19,21l4711,173r-28,10l4655,189r-30,-4l4595,176r-26,-15l4548,141r-16,-24l4522,89r-5,-28l4520,31r9,-30l4529,xm4134,r264,l4396,33r-9,35l4372,94r-21,21l4326,131r-28,10l4270,145r-29,-2l4211,134r-28,-17l4159,92,4143,64r-9,-31l4134,xm3395,r248,l3640,8r-16,27l3603,56r-25,15l3552,82r-29,5l3493,84r-28,-9l3440,61,3421,43,3405,22,3395,xm2935,r439,l3336,75r-28,79l3288,234r-10,82l3274,398r4,84l3285,568r12,86l3311,739r26,-1l3364,741r24,7l3416,764r21,21l3453,809r10,26l3467,865r-2,30l3456,923r-17,28l3418,974r-27,15l3362,1000r24,143l3280,1208r-98,66l3096,1342r-75,70l2991,1369r-31,-37l2902,1279r-64,-47l2769,1190r-73,-36l2619,1120r-80,-31l2458,1061r21,-112l2507,835r34,-113l2579,610r45,-112l2675,390r56,-105l2794,185r68,-96l2935,xe" fillcolor="#e68128 [3209]" strokecolor="#e68128 [3209]" strokeweight="0">
              <v:path arrowok="t" o:connecttype="custom" o:connectlocs="4703763,3873500;5233988,3894138;4989513,4945063;4160838,6097588;2782888,6813550;590550,6780213;1992313,6629400;3073400,6205538;3473450,5229225;3649663,4143375;4232275,3465513;5969000,1295400;5734050,1579563;8997950,1112838;8964613,1528763;8837613,1195388;7170738,1123950;6792913,1206500;8269288,1020763;8318500,1373188;7980363,1265238;6099175,895350;6299200,1190625;5946775,1239838;6054725,901700;7769225,823913;7475538,1023938;7424738,671513;6931025,730250;6751638,1035050;6551613,741363;8831263,509588;8801100,862013;8493125,685800;5497513,404813;5624513,738188;5273675,708025;5449888,401638;6388100,463550;6054725,590550;6086475,234950;8243888,277813;7999413,538163;7872413,204788;9037638,385763;9059863,38100;8612188,93663;7586663,130175;7253288,255588;6981825,0;6684963,212725;5753100,55563;5405438,34925;5203825,765175;5481638,1284288;5375275,1814513;4395788,1889125;4165600,790575" o:connectangles="0,0,0,0,0,0,0,0,0,0,0,0,0,0,0,0,0,0,0,0,0,0,0,0,0,0,0,0,0,0,0,0,0,0,0,0,0,0,0,0,0,0,0,0,0,0,0,0,0,0,0,0,0,0,0,0,0,0"/>
              <o:lock v:ext="edit" verticies="t"/>
            </v:shape>
            <v:shape id="Forma libre 863" o:spid="_x0000_s4100" style="position:absolute;left:42164;top:27860;width:11334;height:10906;visibility:visible;mso-wrap-style:square;v-text-anchor:top" coordsize="714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xRsMA&#10;AADcAAAADwAAAGRycy9kb3ducmV2LnhtbESP3YrCMBSE7xd8h3AE79bUdZFSjSLC6sIi+PcAh+bY&#10;FpuT2kTb7tMbQfBymJlvmNmiNaW4U+0KywpGwwgEcWp1wZmC0/HnMwbhPLLG0jIp6MjBYt77mGGi&#10;bcN7uh98JgKEXYIKcu+rREqX5mTQDW1FHLyzrQ36IOtM6hqbADel/IqiiTRYcFjIsaJVTunlcDMK&#10;mt3/JibafHe75m9bXmUqu3Ws1KDfLqcgPLX+HX61f7WCeDKG55lw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SxRsMAAADcAAAADwAAAAAAAAAAAAAAAACYAgAAZHJzL2Rv&#10;d25yZXYueG1sUEsFBgAAAAAEAAQA9QAAAIgDAAAAAA==&#10;" path="m327,r54,l435,11r54,19l545,60r49,35l636,137r35,45l695,231r16,54l714,341r-6,56l688,457r-24,45l632,544r-36,38l554,616r-46,28l459,665r-50,15l356,687r-50,l255,680,206,663,155,637,112,602,75,563,45,520,23,471,7,420,,367,2,313r8,-54l30,205,58,156,91,112,131,75,175,46,224,23,274,7,327,xe" fillcolor="black" strokeweight="0">
              <v:path arrowok="t" o:connecttype="custom" o:connectlocs="519113,0;604838,0;690563,17463;776288,47625;865188,95250;942975,150813;1009650,217488;1065213,288925;1103313,366713;1128713,452438;1133475,541338;1123950,630238;1092200,725488;1054100,796925;1003300,863600;946150,923925;879475,977900;806450,1022350;728663,1055688;649288,1079500;565150,1090613;485775,1090613;404813,1079500;327025,1052513;246063,1011238;177800,955675;119063,893763;71438,825500;36513,747713;11113,666750;0,582613;3175,496888;15875,411163;47625,325438;92075,247650;144463,177800;207963,119063;277813,73025;355600,36513;434975,11113;519113,0" o:connectangles="0,0,0,0,0,0,0,0,0,0,0,0,0,0,0,0,0,0,0,0,0,0,0,0,0,0,0,0,0,0,0,0,0,0,0,0,0,0,0,0,0"/>
            </v:shape>
          </v:group>
          <v:shape id="Forma libre 865" o:spid="_x0000_s4098" style="position:absolute;left:7684;top:4598;width:79343;height:58499;visibility:visible;mso-wrap-style:square;v-text-anchor:top" coordsize="4832,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nwsMA&#10;AADcAAAADwAAAGRycy9kb3ducmV2LnhtbESPS4vCQBCE7wv+h6EFb+tEIaLRUUTwsXjyBXprMm0S&#10;zPSEzBiz/35nQfBYVNVX1GzRmlI0VLvCsoJBPwJBnFpdcKbgfFp/j0E4j6yxtEwKfsnBYt75mmGi&#10;7YsP1Bx9JgKEXYIKcu+rREqX5mTQ9W1FHLy7rQ36IOtM6hpfAW5KOYyikTRYcFjIsaJVTunj+DQK&#10;9GS7v8TLu8XBT3Vt41uz2VOjVK/bLqcgPLX+E363d1rBeBTD/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XnwsMAAADcAAAADwAAAAAAAAAAAAAAAACYAgAAZHJzL2Rv&#10;d25yZXYueG1sUEsFBgAAAAAEAAQA9QAAAIgDAAAAAA==&#10;" path="m4282,r72,l4427,2r70,3l4565,11r65,7l4686,28r50,12l4752,51r14,19l4778,98r9,37l4794,179r4,49l4801,283r2,60l4803,406r-2,66l4801,542r-2,70l4796,684r-2,72l4792,827r,68l4791,964r1,62l4794,1088r4,56l4803,1194r7,44l4813,1263r4,34l4820,1343r4,54l4826,1458r3,67l4831,1595r,73l4832,1742r,71l4831,1883r-2,67l4827,2011r-3,54l4819,2110r-7,83l4810,2270r,76l4812,2422r-2,78l4805,2581r-4,57l4801,2696r,60l4803,2818r2,62l4801,2941r-5,59l4784,3058r-20,56l4749,3137r-23,19l4694,3173r-38,14l4614,3200r-47,10l4516,3217r-52,7l4410,3228r-55,3l4205,3238r-147,5l3765,3247r-292,3l3183,3250r-290,-7l2605,3233r-287,-12l913,3222r-180,-1l553,3219r-42,-2l464,3217r-49,l366,3215r-50,-3l267,3208r-46,-7l180,3193r-39,-11l110,3168,85,3152,68,3131,48,3084,36,3035r-5,-49l29,2937r2,-49l33,2839r,-199l26,2443,17,2243,12,2046r,-137l21,1775,31,1638r9,-134l41,1371,36,1238,29,1107,21,974,14,873,5,771,,670,1,568,14,490,29,413,48,336,64,259r5,-26l73,205r5,-28l83,147r9,-26l104,96,122,74,143,58,176,42,214,32r46,-7l311,19r52,-3l417,14r56,l527,14r51,2l627,18r43,l1027,21r335,-7l1698,9,1829,7r129,l2088,11r136,7l2358,23r137,2l2739,25r243,-2l3206,14,3429,5,3681,2,3807,r126,2l3973,4r49,-2l4079,2,4142,r68,l4282,xe" fillcolor="white [3212]" strokecolor="white [3212]" strokeweight="0">
            <v:path arrowok="t" o:connecttype="custom" o:connectlocs="7269305,3600;7602639,32400;7802968,91799;7860439,242997;7883428,509394;7883428,849590;7875218,1231185;7868649,1610980;7871934,1958376;7898206,2228373;7914627,2417370;7929405,2744966;7934331,3135561;7929405,3509957;7912984,3797953;7898206,4222748;7889996,4645743;7883428,4960739;7883428,5293735;7822672,5605131;7707730,5711330;7499191,5777929;7241391,5810328;6663393,5837328;5226609,5849928;3806246,5797729;908047,5794129;681446,5790529;438424,5774329;231527,5727530;111659,5635731;50903,5374734;54187,5110137;27915,4037350;34483,3194961;67324,2467770;34483,1753178;0,1205985;47619,743391;113301,419395;136289,264597;200329,133198;351396,57599;596060,28800;865354,25200;1100166,32400;2788182,16200;3428577,19800;4096887,44999;5264376,25200;6251241,0;6604280,3600;6912983,0" o:connectangles="0,0,0,0,0,0,0,0,0,0,0,0,0,0,0,0,0,0,0,0,0,0,0,0,0,0,0,0,0,0,0,0,0,0,0,0,0,0,0,0,0,0,0,0,0,0,0,0,0,0,0,0,0"/>
          </v:shape>
          <w10:wrap anchorx="margin" anchory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2080"/>
    <w:multiLevelType w:val="hybridMultilevel"/>
    <w:tmpl w:val="194013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2541C"/>
    <w:multiLevelType w:val="hybridMultilevel"/>
    <w:tmpl w:val="EE62CF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F4516E"/>
    <w:multiLevelType w:val="hybridMultilevel"/>
    <w:tmpl w:val="9B4052C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EE2901"/>
    <w:multiLevelType w:val="hybridMultilevel"/>
    <w:tmpl w:val="799E08E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C67DAE"/>
    <w:multiLevelType w:val="hybridMultilevel"/>
    <w:tmpl w:val="D75EEC8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524AFA"/>
    <w:multiLevelType w:val="hybridMultilevel"/>
    <w:tmpl w:val="278461D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8C11B0"/>
    <w:multiLevelType w:val="hybridMultilevel"/>
    <w:tmpl w:val="A26E03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20F0A"/>
    <w:multiLevelType w:val="hybridMultilevel"/>
    <w:tmpl w:val="6238696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885578F"/>
    <w:multiLevelType w:val="hybridMultilevel"/>
    <w:tmpl w:val="39B64B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132CD"/>
    <w:multiLevelType w:val="hybridMultilevel"/>
    <w:tmpl w:val="39B64B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A04CD"/>
    <w:multiLevelType w:val="hybridMultilevel"/>
    <w:tmpl w:val="B6402EB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D963A1B"/>
    <w:multiLevelType w:val="hybridMultilevel"/>
    <w:tmpl w:val="C5DC089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6371C8"/>
    <w:multiLevelType w:val="hybridMultilevel"/>
    <w:tmpl w:val="9C968FC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21B2858"/>
    <w:multiLevelType w:val="hybridMultilevel"/>
    <w:tmpl w:val="E59290D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3164B14"/>
    <w:multiLevelType w:val="hybridMultilevel"/>
    <w:tmpl w:val="0FB2873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5F4FE4"/>
    <w:multiLevelType w:val="hybridMultilevel"/>
    <w:tmpl w:val="3560FF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C97578C"/>
    <w:multiLevelType w:val="hybridMultilevel"/>
    <w:tmpl w:val="C51C786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EA7755B"/>
    <w:multiLevelType w:val="hybridMultilevel"/>
    <w:tmpl w:val="C9AECDF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A405705"/>
    <w:multiLevelType w:val="hybridMultilevel"/>
    <w:tmpl w:val="4ABEAE5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A854B05"/>
    <w:multiLevelType w:val="hybridMultilevel"/>
    <w:tmpl w:val="A6C6850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B9158F8"/>
    <w:multiLevelType w:val="hybridMultilevel"/>
    <w:tmpl w:val="CFD6BA9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D32635E"/>
    <w:multiLevelType w:val="hybridMultilevel"/>
    <w:tmpl w:val="D2B28F4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0276B6E"/>
    <w:multiLevelType w:val="hybridMultilevel"/>
    <w:tmpl w:val="5658DF6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0A1165A"/>
    <w:multiLevelType w:val="hybridMultilevel"/>
    <w:tmpl w:val="7598A1E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11F0A45"/>
    <w:multiLevelType w:val="hybridMultilevel"/>
    <w:tmpl w:val="363AB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A46408"/>
    <w:multiLevelType w:val="hybridMultilevel"/>
    <w:tmpl w:val="52B07B0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21028F6"/>
    <w:multiLevelType w:val="hybridMultilevel"/>
    <w:tmpl w:val="342AB11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2AF058F"/>
    <w:multiLevelType w:val="hybridMultilevel"/>
    <w:tmpl w:val="C2A819E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2E7631E"/>
    <w:multiLevelType w:val="hybridMultilevel"/>
    <w:tmpl w:val="91FE346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B442F43"/>
    <w:multiLevelType w:val="hybridMultilevel"/>
    <w:tmpl w:val="AF32BEA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6548B3"/>
    <w:multiLevelType w:val="hybridMultilevel"/>
    <w:tmpl w:val="73A035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49D4AB0"/>
    <w:multiLevelType w:val="hybridMultilevel"/>
    <w:tmpl w:val="C2A819E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D250E8B"/>
    <w:multiLevelType w:val="hybridMultilevel"/>
    <w:tmpl w:val="3C588D9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D722F5"/>
    <w:multiLevelType w:val="hybridMultilevel"/>
    <w:tmpl w:val="9B6AA8A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1245FBB"/>
    <w:multiLevelType w:val="hybridMultilevel"/>
    <w:tmpl w:val="C27A745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0246313"/>
    <w:multiLevelType w:val="hybridMultilevel"/>
    <w:tmpl w:val="373A24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3B4237"/>
    <w:multiLevelType w:val="hybridMultilevel"/>
    <w:tmpl w:val="FF46B0E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29D3AF6"/>
    <w:multiLevelType w:val="hybridMultilevel"/>
    <w:tmpl w:val="7D56D81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41926BE"/>
    <w:multiLevelType w:val="hybridMultilevel"/>
    <w:tmpl w:val="F66E729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44708FF"/>
    <w:multiLevelType w:val="hybridMultilevel"/>
    <w:tmpl w:val="B33C9B2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5436B73"/>
    <w:multiLevelType w:val="hybridMultilevel"/>
    <w:tmpl w:val="BEE02CF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5918D5"/>
    <w:multiLevelType w:val="hybridMultilevel"/>
    <w:tmpl w:val="B1F6E20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8A3D8B"/>
    <w:multiLevelType w:val="hybridMultilevel"/>
    <w:tmpl w:val="9F58775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EC75BC2"/>
    <w:multiLevelType w:val="hybridMultilevel"/>
    <w:tmpl w:val="D166E72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7"/>
  </w:num>
  <w:num w:numId="3">
    <w:abstractNumId w:val="25"/>
  </w:num>
  <w:num w:numId="4">
    <w:abstractNumId w:val="11"/>
  </w:num>
  <w:num w:numId="5">
    <w:abstractNumId w:val="27"/>
  </w:num>
  <w:num w:numId="6">
    <w:abstractNumId w:val="2"/>
  </w:num>
  <w:num w:numId="7">
    <w:abstractNumId w:val="34"/>
  </w:num>
  <w:num w:numId="8">
    <w:abstractNumId w:val="23"/>
  </w:num>
  <w:num w:numId="9">
    <w:abstractNumId w:val="6"/>
  </w:num>
  <w:num w:numId="10">
    <w:abstractNumId w:val="10"/>
  </w:num>
  <w:num w:numId="11">
    <w:abstractNumId w:val="31"/>
  </w:num>
  <w:num w:numId="12">
    <w:abstractNumId w:val="16"/>
  </w:num>
  <w:num w:numId="13">
    <w:abstractNumId w:val="17"/>
  </w:num>
  <w:num w:numId="14">
    <w:abstractNumId w:val="12"/>
  </w:num>
  <w:num w:numId="15">
    <w:abstractNumId w:val="42"/>
  </w:num>
  <w:num w:numId="16">
    <w:abstractNumId w:val="43"/>
  </w:num>
  <w:num w:numId="17">
    <w:abstractNumId w:val="13"/>
  </w:num>
  <w:num w:numId="18">
    <w:abstractNumId w:val="15"/>
  </w:num>
  <w:num w:numId="19">
    <w:abstractNumId w:val="22"/>
  </w:num>
  <w:num w:numId="20">
    <w:abstractNumId w:val="35"/>
  </w:num>
  <w:num w:numId="21">
    <w:abstractNumId w:val="30"/>
  </w:num>
  <w:num w:numId="22">
    <w:abstractNumId w:val="20"/>
  </w:num>
  <w:num w:numId="23">
    <w:abstractNumId w:val="18"/>
  </w:num>
  <w:num w:numId="24">
    <w:abstractNumId w:val="14"/>
  </w:num>
  <w:num w:numId="25">
    <w:abstractNumId w:val="9"/>
  </w:num>
  <w:num w:numId="26">
    <w:abstractNumId w:val="33"/>
  </w:num>
  <w:num w:numId="27">
    <w:abstractNumId w:val="28"/>
  </w:num>
  <w:num w:numId="28">
    <w:abstractNumId w:val="40"/>
  </w:num>
  <w:num w:numId="29">
    <w:abstractNumId w:val="5"/>
  </w:num>
  <w:num w:numId="30">
    <w:abstractNumId w:val="19"/>
  </w:num>
  <w:num w:numId="31">
    <w:abstractNumId w:val="8"/>
  </w:num>
  <w:num w:numId="32">
    <w:abstractNumId w:val="3"/>
  </w:num>
  <w:num w:numId="33">
    <w:abstractNumId w:val="7"/>
  </w:num>
  <w:num w:numId="34">
    <w:abstractNumId w:val="38"/>
  </w:num>
  <w:num w:numId="35">
    <w:abstractNumId w:val="36"/>
  </w:num>
  <w:num w:numId="36">
    <w:abstractNumId w:val="26"/>
  </w:num>
  <w:num w:numId="37">
    <w:abstractNumId w:val="32"/>
  </w:num>
  <w:num w:numId="38">
    <w:abstractNumId w:val="41"/>
  </w:num>
  <w:num w:numId="39">
    <w:abstractNumId w:val="39"/>
  </w:num>
  <w:num w:numId="40">
    <w:abstractNumId w:val="0"/>
  </w:num>
  <w:num w:numId="41">
    <w:abstractNumId w:val="24"/>
  </w:num>
  <w:num w:numId="42">
    <w:abstractNumId w:val="1"/>
  </w:num>
  <w:num w:numId="43">
    <w:abstractNumId w:val="29"/>
  </w:num>
  <w:num w:numId="4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37EC"/>
    <w:rsid w:val="00014EEA"/>
    <w:rsid w:val="00017951"/>
    <w:rsid w:val="00057DEF"/>
    <w:rsid w:val="00061E47"/>
    <w:rsid w:val="000642B3"/>
    <w:rsid w:val="000655EB"/>
    <w:rsid w:val="000C4996"/>
    <w:rsid w:val="000E265D"/>
    <w:rsid w:val="000F318F"/>
    <w:rsid w:val="001416B2"/>
    <w:rsid w:val="00142DC6"/>
    <w:rsid w:val="001779F9"/>
    <w:rsid w:val="00177B4B"/>
    <w:rsid w:val="001A157A"/>
    <w:rsid w:val="001B1AA8"/>
    <w:rsid w:val="001C29D4"/>
    <w:rsid w:val="001D0546"/>
    <w:rsid w:val="00245C29"/>
    <w:rsid w:val="00263A0C"/>
    <w:rsid w:val="002640B4"/>
    <w:rsid w:val="00265A73"/>
    <w:rsid w:val="002927F7"/>
    <w:rsid w:val="002979F8"/>
    <w:rsid w:val="002B7609"/>
    <w:rsid w:val="002C6A2A"/>
    <w:rsid w:val="002E544E"/>
    <w:rsid w:val="002E62F6"/>
    <w:rsid w:val="002F1C58"/>
    <w:rsid w:val="00310F5C"/>
    <w:rsid w:val="0035169C"/>
    <w:rsid w:val="00366C2E"/>
    <w:rsid w:val="003903B9"/>
    <w:rsid w:val="003956C8"/>
    <w:rsid w:val="003963FC"/>
    <w:rsid w:val="003A5A7C"/>
    <w:rsid w:val="003C79B1"/>
    <w:rsid w:val="004021F0"/>
    <w:rsid w:val="004045A7"/>
    <w:rsid w:val="00407171"/>
    <w:rsid w:val="00431A2D"/>
    <w:rsid w:val="004404ED"/>
    <w:rsid w:val="004446CB"/>
    <w:rsid w:val="00460624"/>
    <w:rsid w:val="00487F01"/>
    <w:rsid w:val="004C299A"/>
    <w:rsid w:val="004C4BF6"/>
    <w:rsid w:val="004C501E"/>
    <w:rsid w:val="004F72D8"/>
    <w:rsid w:val="005345A4"/>
    <w:rsid w:val="0054131C"/>
    <w:rsid w:val="00563EEF"/>
    <w:rsid w:val="00577D93"/>
    <w:rsid w:val="00577E4F"/>
    <w:rsid w:val="00595E95"/>
    <w:rsid w:val="005C3BBA"/>
    <w:rsid w:val="005E2FA7"/>
    <w:rsid w:val="00601AEE"/>
    <w:rsid w:val="006124C0"/>
    <w:rsid w:val="00617D25"/>
    <w:rsid w:val="00633AB8"/>
    <w:rsid w:val="00651E93"/>
    <w:rsid w:val="00653BFB"/>
    <w:rsid w:val="00656DEB"/>
    <w:rsid w:val="00656FC5"/>
    <w:rsid w:val="0066292B"/>
    <w:rsid w:val="006A5E4E"/>
    <w:rsid w:val="006C279F"/>
    <w:rsid w:val="006C7328"/>
    <w:rsid w:val="006D40F9"/>
    <w:rsid w:val="006E6BFB"/>
    <w:rsid w:val="006F3961"/>
    <w:rsid w:val="006F7FFD"/>
    <w:rsid w:val="00723530"/>
    <w:rsid w:val="00737494"/>
    <w:rsid w:val="00774952"/>
    <w:rsid w:val="007B04EA"/>
    <w:rsid w:val="007D6F7E"/>
    <w:rsid w:val="00806FB8"/>
    <w:rsid w:val="00823756"/>
    <w:rsid w:val="00853D49"/>
    <w:rsid w:val="00855062"/>
    <w:rsid w:val="00861D76"/>
    <w:rsid w:val="00873EEE"/>
    <w:rsid w:val="00883377"/>
    <w:rsid w:val="00883452"/>
    <w:rsid w:val="008913CB"/>
    <w:rsid w:val="008A20E6"/>
    <w:rsid w:val="008A612B"/>
    <w:rsid w:val="008D4996"/>
    <w:rsid w:val="008F050A"/>
    <w:rsid w:val="00901536"/>
    <w:rsid w:val="00907FEA"/>
    <w:rsid w:val="009362A1"/>
    <w:rsid w:val="0096225B"/>
    <w:rsid w:val="00970A32"/>
    <w:rsid w:val="009938C1"/>
    <w:rsid w:val="009947D8"/>
    <w:rsid w:val="009970D8"/>
    <w:rsid w:val="009C2592"/>
    <w:rsid w:val="00A068FF"/>
    <w:rsid w:val="00A22F63"/>
    <w:rsid w:val="00A75D06"/>
    <w:rsid w:val="00A92F5D"/>
    <w:rsid w:val="00A9451D"/>
    <w:rsid w:val="00AB050E"/>
    <w:rsid w:val="00AC02B9"/>
    <w:rsid w:val="00AD2BEE"/>
    <w:rsid w:val="00AE22D7"/>
    <w:rsid w:val="00B32642"/>
    <w:rsid w:val="00B846CB"/>
    <w:rsid w:val="00BA2B5E"/>
    <w:rsid w:val="00BA7253"/>
    <w:rsid w:val="00BB74F1"/>
    <w:rsid w:val="00BD1CC1"/>
    <w:rsid w:val="00BD3A6A"/>
    <w:rsid w:val="00BE6029"/>
    <w:rsid w:val="00BE7477"/>
    <w:rsid w:val="00BF2431"/>
    <w:rsid w:val="00C24A6F"/>
    <w:rsid w:val="00C3610E"/>
    <w:rsid w:val="00C41C98"/>
    <w:rsid w:val="00C43617"/>
    <w:rsid w:val="00C8356A"/>
    <w:rsid w:val="00C97D1E"/>
    <w:rsid w:val="00CB3208"/>
    <w:rsid w:val="00CB57C1"/>
    <w:rsid w:val="00CC3B7F"/>
    <w:rsid w:val="00CD32F3"/>
    <w:rsid w:val="00CE1EB2"/>
    <w:rsid w:val="00CE2B88"/>
    <w:rsid w:val="00D01BBF"/>
    <w:rsid w:val="00D15DAE"/>
    <w:rsid w:val="00D30D8A"/>
    <w:rsid w:val="00D372AC"/>
    <w:rsid w:val="00D476D6"/>
    <w:rsid w:val="00D54F04"/>
    <w:rsid w:val="00D560A3"/>
    <w:rsid w:val="00D6738D"/>
    <w:rsid w:val="00D76352"/>
    <w:rsid w:val="00D9424F"/>
    <w:rsid w:val="00DA0FE5"/>
    <w:rsid w:val="00DD2C17"/>
    <w:rsid w:val="00DE0087"/>
    <w:rsid w:val="00DE34A4"/>
    <w:rsid w:val="00DE456D"/>
    <w:rsid w:val="00E01F56"/>
    <w:rsid w:val="00E062F6"/>
    <w:rsid w:val="00E16C6E"/>
    <w:rsid w:val="00E41A7E"/>
    <w:rsid w:val="00E71069"/>
    <w:rsid w:val="00E741BD"/>
    <w:rsid w:val="00E8092D"/>
    <w:rsid w:val="00E8256A"/>
    <w:rsid w:val="00E83805"/>
    <w:rsid w:val="00E859D2"/>
    <w:rsid w:val="00E9221C"/>
    <w:rsid w:val="00E94573"/>
    <w:rsid w:val="00EC37EC"/>
    <w:rsid w:val="00ED2D06"/>
    <w:rsid w:val="00ED53F3"/>
    <w:rsid w:val="00EE7B96"/>
    <w:rsid w:val="00EF4E04"/>
    <w:rsid w:val="00F044AA"/>
    <w:rsid w:val="00F304C7"/>
    <w:rsid w:val="00F43872"/>
    <w:rsid w:val="00F54CD4"/>
    <w:rsid w:val="00F84957"/>
    <w:rsid w:val="00F86F95"/>
    <w:rsid w:val="00FB2120"/>
    <w:rsid w:val="00FC269C"/>
    <w:rsid w:val="00FE5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493930" w:themeColor="text2"/>
        <w:sz w:val="32"/>
        <w:szCs w:val="3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7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21C"/>
  </w:style>
  <w:style w:type="paragraph" w:styleId="Ttulo1">
    <w:name w:val="heading 1"/>
    <w:basedOn w:val="Normal"/>
    <w:next w:val="Normal"/>
    <w:link w:val="Ttulo1Car"/>
    <w:uiPriority w:val="9"/>
    <w:qFormat/>
    <w:rsid w:val="004C299A"/>
    <w:pPr>
      <w:keepNext/>
      <w:keepLines/>
      <w:jc w:val="left"/>
      <w:outlineLvl w:val="0"/>
    </w:pPr>
    <w:rPr>
      <w:rFonts w:asciiTheme="majorHAnsi" w:eastAsiaTheme="majorEastAsia" w:hAnsiTheme="majorHAnsi" w:cstheme="majorBidi"/>
      <w:color w:val="D32966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10F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81432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7"/>
    <w:qFormat/>
    <w:rsid w:val="004C299A"/>
    <w:rPr>
      <w:rFonts w:asciiTheme="majorHAnsi" w:eastAsiaTheme="majorEastAsia" w:hAnsiTheme="majorHAnsi" w:cstheme="majorBidi"/>
      <w:color w:val="D32966" w:themeColor="accent1"/>
      <w:kern w:val="28"/>
      <w:sz w:val="112"/>
      <w:szCs w:val="112"/>
    </w:rPr>
  </w:style>
  <w:style w:type="character" w:customStyle="1" w:styleId="TtuloCar">
    <w:name w:val="Título Car"/>
    <w:basedOn w:val="Fuentedeprrafopredeter"/>
    <w:link w:val="Ttulo"/>
    <w:uiPriority w:val="7"/>
    <w:rsid w:val="004C299A"/>
    <w:rPr>
      <w:rFonts w:asciiTheme="majorHAnsi" w:eastAsiaTheme="majorEastAsia" w:hAnsiTheme="majorHAnsi" w:cstheme="majorBidi"/>
      <w:color w:val="D32966" w:themeColor="accent1"/>
      <w:kern w:val="28"/>
      <w:sz w:val="112"/>
      <w:szCs w:val="112"/>
    </w:rPr>
  </w:style>
  <w:style w:type="paragraph" w:styleId="Subttulo">
    <w:name w:val="Subtitle"/>
    <w:basedOn w:val="Normal"/>
    <w:next w:val="Normal"/>
    <w:link w:val="SubttuloCar"/>
    <w:uiPriority w:val="8"/>
    <w:qFormat/>
    <w:rsid w:val="004C299A"/>
    <w:pPr>
      <w:numPr>
        <w:ilvl w:val="1"/>
      </w:numPr>
    </w:pPr>
    <w:rPr>
      <w:sz w:val="40"/>
      <w:szCs w:val="40"/>
    </w:rPr>
  </w:style>
  <w:style w:type="character" w:customStyle="1" w:styleId="SubttuloCar">
    <w:name w:val="Subtítulo Car"/>
    <w:basedOn w:val="Fuentedeprrafopredeter"/>
    <w:link w:val="Subttulo"/>
    <w:uiPriority w:val="8"/>
    <w:rsid w:val="004C299A"/>
    <w:rPr>
      <w:sz w:val="40"/>
      <w:szCs w:val="40"/>
    </w:rPr>
  </w:style>
  <w:style w:type="table" w:styleId="Tablaconcuadrcula">
    <w:name w:val="Table Grid"/>
    <w:basedOn w:val="Tablanormal"/>
    <w:uiPriority w:val="39"/>
    <w:rsid w:val="004C29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unhideWhenUsed/>
    <w:qFormat/>
    <w:rsid w:val="004C299A"/>
  </w:style>
  <w:style w:type="paragraph" w:customStyle="1" w:styleId="DeA">
    <w:name w:val="De/A"/>
    <w:basedOn w:val="Normal"/>
    <w:uiPriority w:val="8"/>
    <w:qFormat/>
    <w:rsid w:val="004C299A"/>
    <w:pPr>
      <w:jc w:val="left"/>
    </w:pPr>
  </w:style>
  <w:style w:type="character" w:customStyle="1" w:styleId="Ttulo1Car">
    <w:name w:val="Título 1 Car"/>
    <w:basedOn w:val="Fuentedeprrafopredeter"/>
    <w:link w:val="Ttulo1"/>
    <w:uiPriority w:val="9"/>
    <w:rsid w:val="004C299A"/>
    <w:rPr>
      <w:rFonts w:asciiTheme="majorHAnsi" w:eastAsiaTheme="majorEastAsia" w:hAnsiTheme="majorHAnsi" w:cstheme="majorBidi"/>
      <w:color w:val="D32966" w:themeColor="accent1"/>
    </w:rPr>
  </w:style>
  <w:style w:type="character" w:styleId="Textodelmarcadordeposicin">
    <w:name w:val="Placeholder Text"/>
    <w:basedOn w:val="Fuentedeprrafopredeter"/>
    <w:uiPriority w:val="99"/>
    <w:semiHidden/>
    <w:rsid w:val="004C299A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310F5C"/>
    <w:rPr>
      <w:rFonts w:asciiTheme="majorHAnsi" w:eastAsiaTheme="majorEastAsia" w:hAnsiTheme="majorHAnsi" w:cstheme="majorBidi"/>
      <w:color w:val="681432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10F5C"/>
    <w:rPr>
      <w:color w:val="2FA9A9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10F5C"/>
  </w:style>
  <w:style w:type="paragraph" w:styleId="Encabezado">
    <w:name w:val="header"/>
    <w:basedOn w:val="Normal"/>
    <w:link w:val="EncabezadoCar"/>
    <w:uiPriority w:val="99"/>
    <w:unhideWhenUsed/>
    <w:rsid w:val="00061E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1E47"/>
  </w:style>
  <w:style w:type="paragraph" w:styleId="Piedepgina">
    <w:name w:val="footer"/>
    <w:basedOn w:val="Normal"/>
    <w:link w:val="PiedepginaCar"/>
    <w:uiPriority w:val="99"/>
    <w:unhideWhenUsed/>
    <w:rsid w:val="00061E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61E47"/>
  </w:style>
  <w:style w:type="table" w:customStyle="1" w:styleId="GridTable4Accent2">
    <w:name w:val="Grid Table 4 Accent 2"/>
    <w:basedOn w:val="Tablanormal"/>
    <w:uiPriority w:val="49"/>
    <w:rsid w:val="00E71069"/>
    <w:tblPr>
      <w:tblStyleRowBandSize w:val="1"/>
      <w:tblStyleColBandSize w:val="1"/>
      <w:tblInd w:w="0" w:type="dxa"/>
      <w:tblBorders>
        <w:top w:val="single" w:sz="4" w:space="0" w:color="74D8D8" w:themeColor="accent2" w:themeTint="99"/>
        <w:left w:val="single" w:sz="4" w:space="0" w:color="74D8D8" w:themeColor="accent2" w:themeTint="99"/>
        <w:bottom w:val="single" w:sz="4" w:space="0" w:color="74D8D8" w:themeColor="accent2" w:themeTint="99"/>
        <w:right w:val="single" w:sz="4" w:space="0" w:color="74D8D8" w:themeColor="accent2" w:themeTint="99"/>
        <w:insideH w:val="single" w:sz="4" w:space="0" w:color="74D8D8" w:themeColor="accent2" w:themeTint="99"/>
        <w:insideV w:val="single" w:sz="4" w:space="0" w:color="74D8D8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A9A9" w:themeColor="accent2"/>
          <w:left w:val="single" w:sz="4" w:space="0" w:color="2FA9A9" w:themeColor="accent2"/>
          <w:bottom w:val="single" w:sz="4" w:space="0" w:color="2FA9A9" w:themeColor="accent2"/>
          <w:right w:val="single" w:sz="4" w:space="0" w:color="2FA9A9" w:themeColor="accent2"/>
          <w:insideH w:val="nil"/>
          <w:insideV w:val="nil"/>
        </w:tcBorders>
        <w:shd w:val="clear" w:color="auto" w:fill="2FA9A9" w:themeFill="accent2"/>
      </w:tcPr>
    </w:tblStylePr>
    <w:tblStylePr w:type="lastRow">
      <w:rPr>
        <w:b/>
        <w:bCs/>
      </w:rPr>
      <w:tblPr/>
      <w:tcPr>
        <w:tcBorders>
          <w:top w:val="double" w:sz="4" w:space="0" w:color="2FA9A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F2F2" w:themeFill="accent2" w:themeFillTint="33"/>
      </w:tcPr>
    </w:tblStylePr>
    <w:tblStylePr w:type="band1Horz">
      <w:tblPr/>
      <w:tcPr>
        <w:shd w:val="clear" w:color="auto" w:fill="D0F2F2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4C4BF6"/>
    <w:tblPr>
      <w:tblStyleRowBandSize w:val="1"/>
      <w:tblStyleColBandSize w:val="1"/>
      <w:tblInd w:w="0" w:type="dxa"/>
      <w:tblBorders>
        <w:top w:val="single" w:sz="4" w:space="0" w:color="FAD088" w:themeColor="accent3" w:themeTint="99"/>
        <w:left w:val="single" w:sz="4" w:space="0" w:color="FAD088" w:themeColor="accent3" w:themeTint="99"/>
        <w:bottom w:val="single" w:sz="4" w:space="0" w:color="FAD088" w:themeColor="accent3" w:themeTint="99"/>
        <w:right w:val="single" w:sz="4" w:space="0" w:color="FAD088" w:themeColor="accent3" w:themeTint="99"/>
        <w:insideH w:val="single" w:sz="4" w:space="0" w:color="FAD088" w:themeColor="accent3" w:themeTint="99"/>
        <w:insideV w:val="single" w:sz="4" w:space="0" w:color="FAD08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3"/>
          <w:left w:val="single" w:sz="4" w:space="0" w:color="F7B239" w:themeColor="accent3"/>
          <w:bottom w:val="single" w:sz="4" w:space="0" w:color="F7B239" w:themeColor="accent3"/>
          <w:right w:val="single" w:sz="4" w:space="0" w:color="F7B239" w:themeColor="accent3"/>
          <w:insideH w:val="nil"/>
          <w:insideV w:val="nil"/>
        </w:tcBorders>
        <w:shd w:val="clear" w:color="auto" w:fill="F7B239" w:themeFill="accent3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3" w:themeFillTint="33"/>
      </w:tcPr>
    </w:tblStylePr>
    <w:tblStylePr w:type="band1Horz">
      <w:tblPr/>
      <w:tcPr>
        <w:shd w:val="clear" w:color="auto" w:fill="FDEFD7" w:themeFill="accent3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2F1C58"/>
    <w:tblPr>
      <w:tblStyleRowBandSize w:val="1"/>
      <w:tblStyleColBandSize w:val="1"/>
      <w:tblInd w:w="0" w:type="dxa"/>
      <w:tblBorders>
        <w:top w:val="single" w:sz="4" w:space="0" w:color="E57DA2" w:themeColor="accent1" w:themeTint="99"/>
        <w:left w:val="single" w:sz="4" w:space="0" w:color="E57DA2" w:themeColor="accent1" w:themeTint="99"/>
        <w:bottom w:val="single" w:sz="4" w:space="0" w:color="E57DA2" w:themeColor="accent1" w:themeTint="99"/>
        <w:right w:val="single" w:sz="4" w:space="0" w:color="E57DA2" w:themeColor="accent1" w:themeTint="99"/>
        <w:insideH w:val="single" w:sz="4" w:space="0" w:color="E57DA2" w:themeColor="accent1" w:themeTint="99"/>
        <w:insideV w:val="single" w:sz="4" w:space="0" w:color="E57DA2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2966" w:themeColor="accent1"/>
          <w:left w:val="single" w:sz="4" w:space="0" w:color="D32966" w:themeColor="accent1"/>
          <w:bottom w:val="single" w:sz="4" w:space="0" w:color="D32966" w:themeColor="accent1"/>
          <w:right w:val="single" w:sz="4" w:space="0" w:color="D32966" w:themeColor="accent1"/>
          <w:insideH w:val="nil"/>
          <w:insideV w:val="nil"/>
        </w:tcBorders>
        <w:shd w:val="clear" w:color="auto" w:fill="D32966" w:themeFill="accent1"/>
      </w:tcPr>
    </w:tblStylePr>
    <w:tblStylePr w:type="lastRow">
      <w:rPr>
        <w:b/>
        <w:bCs/>
      </w:rPr>
      <w:tblPr/>
      <w:tcPr>
        <w:tcBorders>
          <w:top w:val="double" w:sz="4" w:space="0" w:color="D32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E0" w:themeFill="accent1" w:themeFillTint="33"/>
      </w:tcPr>
    </w:tblStylePr>
    <w:tblStylePr w:type="band1Horz">
      <w:tblPr/>
      <w:tcPr>
        <w:shd w:val="clear" w:color="auto" w:fill="F6D3E0" w:themeFill="accent1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2F1C58"/>
    <w:tblPr>
      <w:tblStyleRowBandSize w:val="1"/>
      <w:tblStyleColBandSize w:val="1"/>
      <w:tblInd w:w="0" w:type="dxa"/>
      <w:tblBorders>
        <w:top w:val="single" w:sz="4" w:space="0" w:color="F0B37E" w:themeColor="accent6" w:themeTint="99"/>
        <w:left w:val="single" w:sz="4" w:space="0" w:color="F0B37E" w:themeColor="accent6" w:themeTint="99"/>
        <w:bottom w:val="single" w:sz="4" w:space="0" w:color="F0B37E" w:themeColor="accent6" w:themeTint="99"/>
        <w:right w:val="single" w:sz="4" w:space="0" w:color="F0B37E" w:themeColor="accent6" w:themeTint="99"/>
        <w:insideH w:val="single" w:sz="4" w:space="0" w:color="F0B37E" w:themeColor="accent6" w:themeTint="99"/>
        <w:insideV w:val="single" w:sz="4" w:space="0" w:color="F0B37E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8128" w:themeColor="accent6"/>
          <w:left w:val="single" w:sz="4" w:space="0" w:color="E68128" w:themeColor="accent6"/>
          <w:bottom w:val="single" w:sz="4" w:space="0" w:color="E68128" w:themeColor="accent6"/>
          <w:right w:val="single" w:sz="4" w:space="0" w:color="E68128" w:themeColor="accent6"/>
          <w:insideH w:val="nil"/>
          <w:insideV w:val="nil"/>
        </w:tcBorders>
        <w:shd w:val="clear" w:color="auto" w:fill="E68128" w:themeFill="accent6"/>
      </w:tcPr>
    </w:tblStylePr>
    <w:tblStylePr w:type="lastRow">
      <w:rPr>
        <w:b/>
        <w:bCs/>
      </w:rPr>
      <w:tblPr/>
      <w:tcPr>
        <w:tcBorders>
          <w:top w:val="double" w:sz="4" w:space="0" w:color="E681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5D4" w:themeFill="accent6" w:themeFillTint="33"/>
      </w:tcPr>
    </w:tblStylePr>
    <w:tblStylePr w:type="band1Horz">
      <w:tblPr/>
      <w:tcPr>
        <w:shd w:val="clear" w:color="auto" w:fill="FAE5D4" w:themeFill="accent6" w:themeFillTint="33"/>
      </w:tcPr>
    </w:tblStylePr>
  </w:style>
  <w:style w:type="paragraph" w:styleId="Prrafodelista">
    <w:name w:val="List Paragraph"/>
    <w:basedOn w:val="Normal"/>
    <w:uiPriority w:val="34"/>
    <w:unhideWhenUsed/>
    <w:qFormat/>
    <w:rsid w:val="00853D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Plantillas\Certificado%20de%20regalo%20de%20cumplea&#241;os.dotx" TargetMode="External"/></Relationships>
</file>

<file path=word/theme/theme1.xml><?xml version="1.0" encoding="utf-8"?>
<a:theme xmlns:a="http://schemas.openxmlformats.org/drawingml/2006/main" name="Office Theme">
  <a:themeElements>
    <a:clrScheme name="Bright Birthday">
      <a:dk1>
        <a:sysClr val="windowText" lastClr="000000"/>
      </a:dk1>
      <a:lt1>
        <a:sysClr val="window" lastClr="FFFFFF"/>
      </a:lt1>
      <a:dk2>
        <a:srgbClr val="493930"/>
      </a:dk2>
      <a:lt2>
        <a:srgbClr val="F0F0F0"/>
      </a:lt2>
      <a:accent1>
        <a:srgbClr val="D32966"/>
      </a:accent1>
      <a:accent2>
        <a:srgbClr val="2FA9A9"/>
      </a:accent2>
      <a:accent3>
        <a:srgbClr val="F7B239"/>
      </a:accent3>
      <a:accent4>
        <a:srgbClr val="D84523"/>
      </a:accent4>
      <a:accent5>
        <a:srgbClr val="70B344"/>
      </a:accent5>
      <a:accent6>
        <a:srgbClr val="E68128"/>
      </a:accent6>
      <a:hlink>
        <a:srgbClr val="2FA9A9"/>
      </a:hlink>
      <a:folHlink>
        <a:srgbClr val="8B449A"/>
      </a:folHlink>
    </a:clrScheme>
    <a:fontScheme name="Bright Birthday">
      <a:majorFont>
        <a:latin typeface="Kristen ITC"/>
        <a:ea typeface=""/>
        <a:cs typeface=""/>
      </a:majorFont>
      <a:minorFont>
        <a:latin typeface="Kristen IT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9D8D67E-430D-4304-B8C3-34CA3BB4EB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regalo de cumpleaños</Template>
  <TotalTime>11</TotalTime>
  <Pages>139</Pages>
  <Words>7975</Words>
  <Characters>43864</Characters>
  <Application>Microsoft Office Word</Application>
  <DocSecurity>0</DocSecurity>
  <Lines>365</Lines>
  <Paragraphs>103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Becerril</dc:creator>
  <cp:keywords/>
  <dc:description/>
  <cp:lastModifiedBy>Your User Name</cp:lastModifiedBy>
  <cp:revision>2</cp:revision>
  <cp:lastPrinted>2015-07-22T19:26:00Z</cp:lastPrinted>
  <dcterms:created xsi:type="dcterms:W3CDTF">2015-08-04T17:34:00Z</dcterms:created>
  <dcterms:modified xsi:type="dcterms:W3CDTF">2015-08-04T17:34:00Z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TC040097259991</vt:lpwstr>
  </property>
</Properties>
</file>